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1E9CA" w14:textId="7388A369" w:rsidR="00006BB6" w:rsidRDefault="00583312">
      <w:bookmarkStart w:id="0" w:name="_Toc514636683"/>
      <w:r>
        <w:t>&amp;</w:t>
      </w:r>
      <w:r w:rsidR="008238C4">
        <w:t>2</w:t>
      </w:r>
      <w:r w:rsidR="00006BB6">
        <w:t>Z minulosti Březových hor</w:t>
      </w:r>
      <w:bookmarkEnd w:id="0"/>
    </w:p>
    <w:p w14:paraId="40A2C220" w14:textId="641DB6D0" w:rsidR="00006BB6" w:rsidRDefault="00006BB6">
      <w:r>
        <w:t xml:space="preserve">Koncem roku 1952 bylo královské horní město Březové Hory připojeno k okresnímu městu Příbram s označením Příbram VI. Na rozdíl od ostatních obcí připojených k našemu městu nemá jmenné označení čtvrti a za několik desítek let mohou historici pátrat po tomto zmizelém městě. Počtem obyvatel byly Březové Hory druhým největším městem v okrese Příbram a historické události předčí i samotné okresní město. A staří z Březových Hor se dosud domnívají, že bývalé horní město </w:t>
      </w:r>
      <w:r w:rsidR="00F51808">
        <w:t>počtem obyvatel</w:t>
      </w:r>
      <w:r>
        <w:t xml:space="preserve"> předstihlo starou Příbram, neboť nová výstavba pod Březovými Horami s obecním označením Příbram VII – sídliště je z valné části na katastru Březových Hor. Jako každé jiné horní město i toto mělo údobí rozvoje a úpadku a má i historické datum svého založení. Zprávy o osidlování Březové Hory, nazvané po vytvoření osady Březovými Horami, jsou chronologické od roku 1525.</w:t>
      </w:r>
    </w:p>
    <w:p w14:paraId="5B8F09CA" w14:textId="491F7D1B" w:rsidR="00F51808" w:rsidRDefault="00F51808">
      <w:r>
        <w:t>&amp;2 Březová Hora</w:t>
      </w:r>
    </w:p>
    <w:p w14:paraId="3EFE1400" w14:textId="03CAFEFE" w:rsidR="00006BB6" w:rsidRDefault="00006BB6">
      <w:r>
        <w:t xml:space="preserve">Březová Hora, jeden z vrcholků centrální části Brd, proslula již před staletími bohatstvím stříbra ve svých útrobách. Již v 16. století byla opředena řadou pověstí, z nichž některé se staly i pověstmi národními. Nejznámější z nich, pověst o Horymírovi z Neumětel, si zachovala reálnou podobu na náměstí </w:t>
      </w:r>
      <w:r w:rsidR="00F51808">
        <w:t>T. G. Masaryka</w:t>
      </w:r>
      <w:r>
        <w:t xml:space="preserve"> v Příbrami I (hotel Horymír). Obdobně se zachovali i Březohorští, když jeden z hostinců na náměstí nazvali U Libuše</w:t>
      </w:r>
      <w:r w:rsidR="00F51808">
        <w:t>.</w:t>
      </w:r>
    </w:p>
    <w:p w14:paraId="34521DB1" w14:textId="5EF520FF" w:rsidR="00006BB6" w:rsidRDefault="00006BB6">
      <w:r>
        <w:t xml:space="preserve">Detailně jsou pověsti popsány, s přesným letopočtem, v Kronice české </w:t>
      </w:r>
      <w:r w:rsidR="00F51808">
        <w:t>(</w:t>
      </w:r>
      <w:r>
        <w:t>1541</w:t>
      </w:r>
      <w:r w:rsidR="00F51808">
        <w:t>)</w:t>
      </w:r>
      <w:r>
        <w:t xml:space="preserve"> Václava Hájka z Libočan, malého vladyky a probošta kapituly staroboleslavské, tem byl také jedním z podílníků na dobývání stříbra z Březové Hory v prvé polovině šestnáctého století. Z jeho Kroniky české uvádíme několik úryvků … Léta 733 – Libušino proroctví „Vidím vrch březový, který je uvnitř stříbra plný, z toho vy i váš rod budete užívati, jestliže nedáte od západu slunce lidu nad ním panovati, váš rod tady bude se množiti a cizí národové budou se vám klaněti“ … Léta 847 … „ Hory na vrchu Březovém, jinak Příbramské, mnoho stříbra ze sebe vydávaly … proto mnozí opustivše dědin orání v horách dělali a tím velmi bohatli, ale chlebové hynuli …“ … Léta 874 … „ Muž jeden velmi mocný ze vsi Dušníka, jménem Přibík, chodě po zvěři nalezl pod horou, jež Třebušice slove, vysoký prut stříbra, an vyrostl z jedné skály.“</w:t>
      </w:r>
    </w:p>
    <w:p w14:paraId="4D49D309" w14:textId="0E587B11" w:rsidR="00006BB6" w:rsidRDefault="00006BB6">
      <w:r>
        <w:t>Stříbrné rudy byly z Březové Hory dobývány od nepaměti. Archeologický výzkum v lesoparku Litavka potvrdil, že v </w:t>
      </w:r>
      <w:r w:rsidR="001357CE">
        <w:t>místech,</w:t>
      </w:r>
      <w:r>
        <w:t xml:space="preserve"> kterým říkáme lazecké jamky byly výchozy stříbro-olověných žil dobývány již ve století třináctém. Z pozdější doby </w:t>
      </w:r>
      <w:r w:rsidR="00F51808">
        <w:t>(</w:t>
      </w:r>
      <w:r>
        <w:t>1311</w:t>
      </w:r>
      <w:r w:rsidR="00F51808">
        <w:t>)</w:t>
      </w:r>
      <w:r>
        <w:t xml:space="preserve"> je první písemná zpráva o hutnickém zpracování kovů v příbramské huti.</w:t>
      </w:r>
    </w:p>
    <w:p w14:paraId="2431E1E7" w14:textId="3CFD875B" w:rsidR="00006BB6" w:rsidRDefault="00006BB6">
      <w:r>
        <w:t xml:space="preserve">Chronologické údaje o dolování stříbrných rud z Březové Hory jsou až ze století šestnáctého. V roce 1525 – před 460 lety – uděluje jeden z majitelů příbramského panství, Jindřich Pešík z Komárova, řadu výhod horníkům pracujícím v dolech na Březové Hoře </w:t>
      </w:r>
      <w:r w:rsidR="00F51808">
        <w:t>(</w:t>
      </w:r>
      <w:r>
        <w:t>Hora ve smyslu hornického podnikání</w:t>
      </w:r>
      <w:r w:rsidR="00F51808">
        <w:t>)</w:t>
      </w:r>
      <w:r>
        <w:t xml:space="preserve">. Další z majitelů panství Jan Trčka z Vitence povoluje 5. prosince 1526 horníkům na Březovém vrchu zřídit počestnou obec hornickou nazývanou také knopšoft </w:t>
      </w:r>
      <w:r w:rsidR="00F51808">
        <w:t>(</w:t>
      </w:r>
      <w:r>
        <w:t>z německého Knappschaft</w:t>
      </w:r>
      <w:r w:rsidR="00F51808">
        <w:t>)</w:t>
      </w:r>
      <w:r>
        <w:t>. V té době většina horníků pracujících v útrobách Březové Hory mluvila německy a mnozí z nich za prací na Hory přicházeli z jáchymovského stříbrného revíru, ale i ze sasské strany Krušných hor – z hornického Freibergu. Je to patrné ze záznamu ve staré horní knize nazývané Bergbuch. Propůjčky k dolování tehdy měli … Schmied, Hobitzer, Lutz, Engelhart. Proto báňské podnikání i zvyklosti v </w:t>
      </w:r>
      <w:r w:rsidR="001357CE">
        <w:t>„příbramských</w:t>
      </w:r>
      <w:r>
        <w:t xml:space="preserve"> horách</w:t>
      </w:r>
      <w:r w:rsidR="001357CE">
        <w:t>“ -</w:t>
      </w:r>
      <w:r>
        <w:t xml:space="preserve"> jak bylo také březohorské ložisko nazýváno – se řídily jáchymovským horním řádem.</w:t>
      </w:r>
    </w:p>
    <w:p w14:paraId="28B42865" w14:textId="77777777" w:rsidR="00006BB6" w:rsidRDefault="00006BB6">
      <w:r>
        <w:t xml:space="preserve">K nejproduktivnějším v té době patřil prvotní důl Naší milé paní – dnes nepatrně znatelný odval na svahu východně, cca 80 metrů od dolu Vojtěch. Kromě tohoto bylo na Březové Hoře i v okolí Příbrami v šestnáctém století v provozu až 99 šachtic a štol – údaj z roku 1553. Na březohorském náměstí býval důl Veselého rytířstva a pozůstatky </w:t>
      </w:r>
      <w:r>
        <w:lastRenderedPageBreak/>
        <w:t>po dobývání stříbrných rud v tomto dole se dodnes projevují v okolí kostela. Pojmenování šachtic bylo často až prapodivné – U ptačích tyčí, Divný muž, Dědek, Nové hutiště, Selčanovo léno, Švýcarský důl, Třešně, Zajíc, Vápenice …</w:t>
      </w:r>
    </w:p>
    <w:p w14:paraId="227E7D7D" w14:textId="77777777" w:rsidR="00006BB6" w:rsidRDefault="00006BB6">
      <w:r>
        <w:t>Hornická osada na Březové Hoře vznikala po roce 1526 v těsném okolí zakládaných šachtic, byly to jen chaoticky rozmístěné sruby po celém vrchu. Ráz hornické osady s pravidelným osídlením má Březová Hora až po roce 1555 a značení domů v hornické osadě popisnými čísly příbramské obce bylo prováděno až po roce 1654. Hornická osada na Březovém vrchu musela na povýšení samostatné královské horní město čekat až do 19. ledna 1897.</w:t>
      </w:r>
    </w:p>
    <w:p w14:paraId="69A0F33C" w14:textId="77777777" w:rsidR="00006BB6" w:rsidRDefault="00006BB6">
      <w:r>
        <w:t>Otvírka oxidační zóny březohorských stříbrných žil v šestnáctém století netrvalo dlouho. Již po roce 1560, v důsledku krádeží stříbra v huti i několikaměsíčnímu zadržování mezd horníkům se mnoho dolů uzavírá a po roce 1570 se stříbrná ruda z březohorských dolů netěží. Pro obnovu dobývání stříbrných rud z bývalých produkčních březohorských dolů vydává císař Rudolf II. Pro Příbram památné privilegium 20. listopadu 1579. Město tím získává statut svobodného královského horního města s řadou výsad, z nichž mnohé měli platnost jen v době, kdy příbramská obec na svém panství provozovala hornickou činnost. S vypětím sil magistrát obce udržoval od udělení privilegia vždy jeden důl v provozu. V sedmnáctém století to byl důl Bohaté potěšení u Obecnice. Na Březové Hoře v tomto století nebyl v provozu žádný důl. Třicetiletá válka v prvé polovině tohoto století a časté epidemie moru nepříznivě po dlouhou dobu působily při obnovování těžby v bývalém stříbrném revíru.</w:t>
      </w:r>
    </w:p>
    <w:p w14:paraId="5EA021EE" w14:textId="77777777" w:rsidR="00006BB6" w:rsidRDefault="00006BB6">
      <w:r>
        <w:t>Teprve v prvém desetiletí století osmnáctého v roce 1708 se znovu tento revír otevírá, a to pomocí těžné a odvodňovací štoly ražené na Březové Hoře od východu. Štola byla později nazvána štolou Karla Boromejského a tento název mělo i těžařstvo provádějící později těžbu stříbroolověných rud z Březové Hory. Štola postupně nafárala již známé březohorské rudní žíly a na štolu byly postupně napojovány jámy ražené souběžně se štolou. Největší jámou byla v tomto hornickém revíru v osmnáctém století úklonná jáma Jánská, dosud se znatelným odvalem pod prokopským kostelíčkem.</w:t>
      </w:r>
    </w:p>
    <w:p w14:paraId="40429F32" w14:textId="2A385C81" w:rsidR="00006BB6" w:rsidRDefault="00006BB6">
      <w:r>
        <w:t xml:space="preserve">Název obce na Březovém vrchu nebyl do devatenáctého století jednotný. Němci ji označovali názvem Birkenberg a tento název byl překládán buď Hora Březová nebo Březohora. V některých rukopisech je označována jako Hory příbramské. Jisté je, že po roce </w:t>
      </w:r>
      <w:r w:rsidR="001357CE">
        <w:t>1592 již</w:t>
      </w:r>
      <w:r>
        <w:t xml:space="preserve"> byla obec spravována rychtářem, jehož pravomoc omezoval hormistr i městský magistrát. Určitou samostatnost v samosprávě měly Březové Hory </w:t>
      </w:r>
      <w:r w:rsidR="00F51808">
        <w:t>(</w:t>
      </w:r>
      <w:r>
        <w:t>takto nazývané po roce 1841</w:t>
      </w:r>
      <w:r w:rsidR="00F51808">
        <w:t>)</w:t>
      </w:r>
      <w:r>
        <w:t xml:space="preserve"> až po roce 1689, kdy vedle rychtáře Pavla Ježka o věcech obecních rozhodovali i tři starší, Jiří Holý, Daniel Čížek a Jiří Ptáček. Z uvedených jmen je patrné, že již v sedmnáctém století sídlili na Březových Horách převážně Češi. Německé Böhmy v horách vystřídali havíř Krištof, Vít Kilián, Jakub Karlovarský, Matěj Brož …</w:t>
      </w:r>
    </w:p>
    <w:p w14:paraId="56E2250B" w14:textId="1B33B26D" w:rsidR="00006BB6" w:rsidRDefault="00006BB6">
      <w:r>
        <w:t xml:space="preserve">V prvé polovině osmnáctého století byly na Březovém vrchu v provozu doly Josefovský, lidově nazývaný Josefinka </w:t>
      </w:r>
      <w:r w:rsidR="00F51808">
        <w:t>(</w:t>
      </w:r>
      <w:r>
        <w:t>nad příbramským nádražím</w:t>
      </w:r>
      <w:r w:rsidR="00F51808">
        <w:t>)</w:t>
      </w:r>
      <w:r>
        <w:t xml:space="preserve">, Novoroční </w:t>
      </w:r>
      <w:r w:rsidR="00F51808">
        <w:t>(</w:t>
      </w:r>
      <w:r>
        <w:t>západně pod odvalem dolu Anna</w:t>
      </w:r>
      <w:r w:rsidR="00F51808">
        <w:t>)</w:t>
      </w:r>
      <w:r>
        <w:t xml:space="preserve">, Janův, nazývaný také Jánský </w:t>
      </w:r>
      <w:r w:rsidR="00F51808">
        <w:t>(</w:t>
      </w:r>
      <w:r>
        <w:t>pod Prokopským kostelíčkem</w:t>
      </w:r>
      <w:r w:rsidR="00F51808">
        <w:t>)</w:t>
      </w:r>
      <w:r>
        <w:t xml:space="preserve"> a Trojický důl </w:t>
      </w:r>
      <w:r w:rsidR="00F51808">
        <w:t>(</w:t>
      </w:r>
      <w:r>
        <w:t>v těsné blízkosti Vojtěšského dolu</w:t>
      </w:r>
      <w:r w:rsidR="00F51808">
        <w:t>)</w:t>
      </w:r>
      <w:r>
        <w:t>. Tyto doly byly napojeny na štolu Karla Boromejského, která byla prodlužována i v druhé polovině osmnáctého století. Na tuto štolu se měla napojit štola Marie Terezie, ražená z podleského údolí od Litavky ve čtyřicátých letech osmnáctého století. V roce 1751 byla na tuto štolu vyhloubena jáma Terezie, první svislá jáma v březohorském revíru. Pro nedostatek finančních prostředků se štoly vzájemně nepropojily.</w:t>
      </w:r>
    </w:p>
    <w:p w14:paraId="3CB3F5B5" w14:textId="77777777" w:rsidR="00006BB6" w:rsidRDefault="00006BB6">
      <w:r>
        <w:t xml:space="preserve">Úpravy i hutnění vytěžených stříbrných rud z těchto dolů bylo prováděno jednak v obecní huti pod hrází městského rybníka, v místech pod hrází Dolní Obory, kde je </w:t>
      </w:r>
      <w:r>
        <w:lastRenderedPageBreak/>
        <w:t>vyústění kanalizační stoky a objektu bývalého Marešova mlýna a jednak v podleské huti, ta stávala v místech pohostinství Jednota, známého pod názvem U Antropiusů.</w:t>
      </w:r>
    </w:p>
    <w:p w14:paraId="5EE5EB02" w14:textId="77777777" w:rsidR="00006BB6" w:rsidRDefault="00006BB6">
      <w:r>
        <w:t>Do roku 1751 město vlastnilo většinu podílů na těžbě stříbrných rud z březohorských dolů. V uvedeném roce se nahromadily potíže s úhradou mezd horníkům a obec se proto dobrovolně těchto zřekla v prospěch c. k. eráru. Chybné a dá se říci osudné rozhodnutí příbramského magistrátu ovlivnilo rozvoj města po dlouhá desetiletí. Výtěžky z dolů, dosahující v devatenáctém století miliónových částek, plynuly do dvorní komory a městu na rozvoj zůstaly jen obecní dávky.</w:t>
      </w:r>
    </w:p>
    <w:p w14:paraId="357585CB" w14:textId="13BCF77F" w:rsidR="00006BB6" w:rsidRDefault="001357CE">
      <w:r>
        <w:t>Desetiletí Březové Hory</w:t>
      </w:r>
      <w:r w:rsidR="00006BB6">
        <w:t xml:space="preserve"> lze považovat v dobývání stříbrných rud z </w:t>
      </w:r>
      <w:r>
        <w:t>Březové Hory</w:t>
      </w:r>
      <w:r w:rsidR="00006BB6">
        <w:t xml:space="preserve"> za nepříznivé. V </w:t>
      </w:r>
      <w:r w:rsidR="005A42D2">
        <w:t>tomto desetiletí</w:t>
      </w:r>
      <w:r w:rsidR="00006BB6">
        <w:t xml:space="preserve"> byla nejnižší těžba stříbra od otevření ložiska štolou Karla Boromejského – jen 650,6 kg a byla vykazována ztráta ve výši 32 330 zlatých. Situací se zabývali největší horničtí </w:t>
      </w:r>
      <w:r w:rsidR="005A42D2">
        <w:t>odborníci z</w:t>
      </w:r>
      <w:r w:rsidR="00006BB6">
        <w:t xml:space="preserve"> rakouské monarchie. Většina </w:t>
      </w:r>
      <w:r w:rsidR="005A42D2">
        <w:t>„těžních</w:t>
      </w:r>
      <w:r w:rsidR="00006BB6">
        <w:t xml:space="preserve"> zařízení!“ byla tehdy ručně obsluhována – rumpály – a jen některá zařízení byla poháněna vodou, ale i té byl nedostatek</w:t>
      </w:r>
      <w:r w:rsidR="005A42D2">
        <w:t>,</w:t>
      </w:r>
      <w:r w:rsidR="00006BB6">
        <w:t xml:space="preserve"> naopak voda přitékající do dolů ohrožovala provádění hornických prací. Proto také stav havířů na předcích se rok od roku snižoval</w:t>
      </w:r>
      <w:r w:rsidR="005A42D2">
        <w:t xml:space="preserve"> </w:t>
      </w:r>
      <w:r w:rsidR="00006BB6">
        <w:t>a v roce 1765 pracovalo na březohorských dolech jen 14 kovkopů. A práce v tomto roce, kdy docházelo k nevyplácení mezd, nařídil vrchní mincovní a horní úřad v Praze, aby i vyplácená mzda byla co nejvíce zmenšena. I v osmnáctém století na město i jeho horní obec měly negativní vliv války a epidemie. Město Příbram i jeho okolí postihla v roce 1713 morová rána a epidemie neštovic a největší daň si vybírala mezi nejchudšími ve městě – horníky. I válka Prusko-rakouská v</w:t>
      </w:r>
      <w:r w:rsidR="005A42D2">
        <w:t> </w:t>
      </w:r>
      <w:r w:rsidR="00006BB6">
        <w:t>roce</w:t>
      </w:r>
      <w:r w:rsidR="005A42D2">
        <w:t xml:space="preserve"> </w:t>
      </w:r>
      <w:r w:rsidR="00006BB6">
        <w:t>1741 a později sedmiletá válka v letech 1756–1763 způsobila obyvatelům v Příbrami i hornické obci na Březové Hoře mnoho utrpení. Město bylo několikrát vydrancováno cizími vojsky a ekonomický dopad zpustošeného města se projevil i v možnostech města při báňském podnikání. Nejvíce na prosperitu těžby stříbrných rud z Březové Hory zapůsobila velká neúroda obilí v roce 1769. Situace se nezlepšila ani v letech 1770 a 1771. Mnoho obyvatel v Příbrami i v jejím okolí strádalo hladem</w:t>
      </w:r>
      <w:r w:rsidR="005A42D2">
        <w:t xml:space="preserve"> a</w:t>
      </w:r>
      <w:r w:rsidR="00006BB6">
        <w:t xml:space="preserve"> mnozí hladem umírali. Na nedostatek potravy hyne hromadně i dobytek. Pro zmírnění hladomoru zaslala Dvorní rada do Příbrami 500 centů mouky (tehdy 1 cent – 100 liber - 51,4 kg). Příbramský magistrát při rozdělování přídělů na březohorské horníky zcela zapomněl. O této nespravedlnosti dostala zprávu Marie Terezie A povinný příděl pro březohorské horníky připomněla příbramskému magistrátu osobním dopisem, který měl formu příkazu. Dopis do Příbrami zaslal nejvyšší mincovní a horní úřad v Praze, ale příbramský magistrát na výtky mnoho nedal</w:t>
      </w:r>
      <w:r w:rsidR="005A42D2">
        <w:t>,</w:t>
      </w:r>
      <w:r w:rsidR="00006BB6">
        <w:t xml:space="preserve"> naopak usiloval o přenesení pravomoci z příbramského horního úřadu za Březovými Horami přímo na město. To se mu také podařilo v roce 1797. Ještě před tím, než příbramský horní úřad ztratil možnost prosazovat určité preference pro hornickou obec Březové hory, zajistil dětem březohorských havířů vyučování v bývalé cáchovně. První březohorská škola bývala v prostoru, kde je dnes ostavena ubytovna Rudných dolů, za březohorským náměstím. Na bývalé cáchovně byl zavěšen „horní“ zvonek, na který učitel denně povinně zvonil. Prvním učitelem v březohorské škole byl </w:t>
      </w:r>
      <w:r w:rsidR="005A42D2">
        <w:t>Němec</w:t>
      </w:r>
      <w:r w:rsidR="00006BB6">
        <w:t xml:space="preserve"> Haas, po něm voják – tambor Kotek a od roku 1791 Jan Podstatný. Příbramský magistrát tuto školu neuznával a považoval ji za </w:t>
      </w:r>
      <w:r w:rsidR="005A42D2">
        <w:t>pokoutní</w:t>
      </w:r>
      <w:r w:rsidR="00006BB6">
        <w:t xml:space="preserve"> „an o ní děkan žádných zpráv nedostává a učitel zpráv nevede“. Jediným nadlepšením pro neradostné žití březohorských horníků – nazývaných také </w:t>
      </w:r>
      <w:r w:rsidR="005A42D2">
        <w:t>kovkopy – bylo</w:t>
      </w:r>
      <w:r w:rsidR="00006BB6">
        <w:t xml:space="preserve"> od roku 1757 poskytování ošetření a léků poraněným a nemocným horníkům. Úhrady těchto služeb prováděli z jedné poloviny těžaři a z druhé poloviny hornická pokladna, která také v tomto roce vznikla na Březové Hoře jako podpůrný spolek.</w:t>
      </w:r>
    </w:p>
    <w:p w14:paraId="01E02078" w14:textId="2AE861DE" w:rsidR="008076D6" w:rsidRDefault="008076D6">
      <w:r>
        <w:t>&amp;2Jan Antonín Alis</w:t>
      </w:r>
    </w:p>
    <w:p w14:paraId="789A7CF5" w14:textId="3525ECC3" w:rsidR="00006BB6" w:rsidRDefault="00583312">
      <w:r>
        <w:t xml:space="preserve">19. září </w:t>
      </w:r>
      <w:r w:rsidR="00006BB6">
        <w:t xml:space="preserve">1801 umírá největší postava březohorského dobývání </w:t>
      </w:r>
      <w:r w:rsidR="005A42D2">
        <w:t>horní rada</w:t>
      </w:r>
      <w:r>
        <w:t xml:space="preserve"> </w:t>
      </w:r>
      <w:r w:rsidR="00006BB6">
        <w:t xml:space="preserve">Jan Antonín Alis. Hornický i hutnický odborník, který v sedmdesátých letech zachránil březohorské </w:t>
      </w:r>
      <w:r w:rsidR="00006BB6">
        <w:lastRenderedPageBreak/>
        <w:t xml:space="preserve">dobývání před úpadkem a vybudoval základní provozy budoucího světového hornického podniku. Jan Antonín Alis již v mládí prokazoval mimořádné schopnosti při otvírání dolů i těžení rud a není proto divu, že v roce 1772 byl vrchním mincmistrem a hormistrem za zemřelého Ehemanta pro příbramský Hornický okrsek jmenován královským hormistrem a huťmistrem se zvýšenou pravomocí nad těžařskými účty. Nový hormistr a huťmistr přichází do Příbrami v nejnepříznivější době pro příbramské hory. Po třech letech neúrody a hladomoru, neposkytoval příbramský horní závod nejmenší naději na rychlý obrat v pozvolném zániku. Poměry na dolech navíc komplikovala špatná ekonomická situace březohorského ložiska, neboť většina podílníků na těžbě stříbrných rud z březohorských žil nebyla solventní. Tak se stalo, že v roce 1775 pracovalo na březohorských dolech jen </w:t>
      </w:r>
      <w:r w:rsidR="005A42D2">
        <w:t>55–70</w:t>
      </w:r>
      <w:r w:rsidR="00006BB6">
        <w:t xml:space="preserve"> horníků a jejich činnost řídili dva úředníci. Na výplatu mezd však v tomto roce chybělo 615 zlatých a v roce 1776, aby bylo možné vyplácet mzdy, dostal příbramský horní úřad mimořádných 2000 zlatých. Nový příbramský hormistr neměl mnohdy na vybranou. Většina báňských odborníků císařské dvorní komory příbramský horní závod odepsala a bylo to pro ně jen otázkou času, kdy dobývání stříbra na Březové Hoře skončí. Jan Antonín Alis nepropadl skepsi a na základě svých sedmnáctiletých zkušeností připravil nový návrh otvírky březohorského ložiska. Jeho koncepce otvírky byla zřejmě ovlivněna několika odbornými posudky a nadějností březohorského ložiska v hloubce. J. A. Alis spatřoval hlavní nedostatky v otvírce březohorského ložiska ve velké roztříštěnosti a také v chybné volbě hlavní těžní jámy Jan. Proto navrhl, aby otevření březohorských žil bylo provedeno jednak Novosvětskou jámou, kterou by se zpřístupnily dosud neporušené rudní zásoby žil Vojtěšské a Matkobožské. Tyto rudní žíly byly v šestnáctém století intenzívně dobývány a jejich průběh koncem osmnáctého století konturoval největší počet propadlin.</w:t>
      </w:r>
    </w:p>
    <w:p w14:paraId="59B8B664" w14:textId="6C73D0D7" w:rsidR="00006BB6" w:rsidRDefault="00006BB6">
      <w:r>
        <w:t xml:space="preserve">Údobí od roku 1772 do roku 1801 lze oprávněně v dobývání stříbrných rud z hlubin Březové Hory nazývat údobím Alisovým. J. A. Alis, jeden příslušník rozvětveného rodu příbramských Alisů, kteří se přistěhovali do Příbrami z Francie v druhé polovině sedmnáctého století, svým velkým intelektem, ale i pílí, svědomitostí a obětavostí dvacet sedm roků budoval na Březové Hoře i v jejím okolí nový hornický podnik na těžbu, úpravu i hutnění stříbrných rud. Všechny nově budované stavby osobně řídil, technicky i po stránce ekonomické a zachovala se dokumentace jím vypracovaných projektů. Prvou jeho velkou stavbou a zároveň prubířským </w:t>
      </w:r>
      <w:r w:rsidR="005A42D2">
        <w:t>kamenem po</w:t>
      </w:r>
      <w:r>
        <w:t xml:space="preserve"> mnoha předešlých neúspěšných pokusech, bylo hloubení nové svislé jámy, která byla později nazvána jamou /dolem/ Vojtěšskou, podle rudní žíly probíhající východně od této jámy. Byla zaražena 11. října 1779, v roce odchodu J. A. Alise do důchodu (1799) byla již hluboká 260 metrů. Dosáhla jako prvý důl na světě svislé hloubky 1000 metrů pod zemským povrchem </w:t>
      </w:r>
      <w:r w:rsidR="005A42D2">
        <w:t>a v</w:t>
      </w:r>
      <w:r>
        <w:t xml:space="preserve"> provozu byla do roku 1978 tedy 199 roků. Rok po založení nové jámy, v roce 1780, buduje v místě svého rodiště nový báňský rybník, nazývaný později Vokačovský, mladé generaci je znám pod lidovým označením Drozďák. Hráz nového báňského rybníka byla dokončena v roce 1782 a při výšce hráze 5,40 metrů zadržovala 191 600 metrů krychlových vody. Za úspory, které proti původním rozpočtům při stavbě rybníka dosáhl, obdržel Alis 6 císařských dukátů a 6 sáhů dříví pro vytápění kanceláře. Od roku 1783 přistupuje k dlouhodobému řešení centrálního odvodňování březohorského </w:t>
      </w:r>
      <w:r w:rsidR="005A42D2">
        <w:t>ložiska prodlužováním</w:t>
      </w:r>
      <w:r>
        <w:t xml:space="preserve"> staré středověké Dušnické štoly, která po sedmdesáti letech, propojením </w:t>
      </w:r>
      <w:r w:rsidR="005A42D2">
        <w:t>všech dolů</w:t>
      </w:r>
      <w:r>
        <w:t xml:space="preserve"> v Bohutíně a na </w:t>
      </w:r>
      <w:r w:rsidR="00A76977">
        <w:t>Březových Horách</w:t>
      </w:r>
      <w:r>
        <w:t xml:space="preserve">, se stala hlavní odvodňovací </w:t>
      </w:r>
      <w:r w:rsidR="00A76977">
        <w:t>štolou celého</w:t>
      </w:r>
      <w:r>
        <w:t xml:space="preserve"> revíru. Štola byla nazvána Dědičnou odvodňovací štolou Františka Josefa.  I po ukončení těžby v březohorském revíru je udržována v provozuschopném stavu a z části jsou tyto vody využívány – jsou jedním ze zdrojů pitné vody – pro naše město. Odvodňovací štola i s odbočkami má délku 21 </w:t>
      </w:r>
      <w:r>
        <w:lastRenderedPageBreak/>
        <w:t>906 metrů. V roce 1783 je také vyzmáhána stará středověká štola Josef – Marie. Její zavalené ústí je u železničního mostu přes Litavku pod dolem Ševčíny. Štola Josef – Marie odvodňovala báňská díla vyřazená v březohorském ložisku v osmnáctém století. Již v roce 1784 bylo při dobývání stříbrných rud dosaženo čistého zisku 2 081 zlatých. V devatenáctém století zisky dosahovaly milionových hodnot a ke</w:t>
      </w:r>
      <w:r w:rsidR="008076D6">
        <w:t xml:space="preserve"> </w:t>
      </w:r>
      <w:r>
        <w:t>ztrátě při dobývání dochází až po roce 1892, po katastrofálním poklesu ceny stříbra na světových trzích. V tomto roce zřizuje v těsné blízkosti Vojtěšského dolu prádlo /úpravnu/ a zavádí dvojí drcení rudy – suché a mokré. Vytěžené rudy z nového dolu nestačila zpracovat podleská huť, a proto Alis v roce 1786 začíná s výstavbou nové hutě v místech, kde stával jeden z hamrů příbramské obce, na soutoku Litavky s Čepkovským potokem, Za zásluhy o výstavbu nové hutě byl J.A. Alisovi po roce 1790 vyplácen každý rok příplatek 200 zlatých. Při silném větru 13. února 1799 nová huť kromě pecí do základu shořela. Ještě v témž roce byl obnoven její provoz, ale její modernizace i zvýšení bezpečnosti i snížení ztrát stříbra při tavbě bylo provedeno až v roce 1807. Nová huť, nazvaná po roce 1951 Kovohutě, oslaví letos již dvě stě roků od svého založení. Od roku 1785 Alis řídil práce i v dolech v Dobré Vodě u Českých Budějovic. Horní úřad pod jeho správou měl k dispozici tehdy  jen huťmistra, správce a příručího (aktuára). S těmito  spolupracovali dva praktikanti, kteří byli střídavě přidělováni na jednotlivé horní závody. V roce 1784 zkoušel tavení rud v huti pomocí kamenného uhlí, které dovezl z Ostravy. Pro zlepšení ekonomiky dobývání březohorských žil zakládá v roce 1789 další svislou jámu – Anenskou, která v prvé polovině dvacátého století držela evropský primát v hloubce pod zemským povrchem, 1466 m. Anenský důl byl v roce 1799 hluboký 206 metrů.</w:t>
      </w:r>
    </w:p>
    <w:p w14:paraId="1E3A100B" w14:textId="77777777" w:rsidR="00006BB6" w:rsidRDefault="00006BB6">
      <w:r>
        <w:t>Za rozkvět příbramského hornictví byl J. A. Alis v roce 1796 jmenován horním radou a do důchodu odcházel v roce 1799 s roční penzí 300 zlatých. Umírá 19. září 1801, ale po dlouhá léta zůstal v paměti březohorských horníků jako jeden z největších báňských i hutních odborníků, který dokázal v jedné z brdských kotlin vybudovat světový hornický podnik. Škoda, že starý příbramský hřbitov, kde byl pochován, byl zrušen v roce 1921. Z hrobu byla sejmuta náhrobní deska a zasazena do hřbitovní zdi proti bývalé reálce. I když tato zeď byla rozbořena a deska přenesena na důl Vojtěch, v padesátých letech z neznalosti jejího významu byla rozbita a odvezena do sběru. A tak dnešní generaci zbyla jen výkresová dokumentace vyhotovená Alisem, dále pak řada zápisů, ale i doly, rybník, úpravna, huť. Vše nám připomíná jednu z významných postav příbramského hornictví.</w:t>
      </w:r>
    </w:p>
    <w:p w14:paraId="3486372F" w14:textId="4A922992" w:rsidR="00006BB6" w:rsidRDefault="00006BB6">
      <w:r>
        <w:t xml:space="preserve">V započatém díle J. A. Alise pokračovali v prvé polovině devatenáctého století další znamenití horničtí odborníci. Jejich úsilí zčásti narušila válka Rakouska s napoleonskými vojsky a po ní, jako již mnohokráte předtím, nouze o obilí i základní potraviny. Obchodníci vše podražovali a situaci na Horách opětně řešila v roce 1816 dvorní komora výplatou 198 % přídavku ke mzdě. Zvýšení mezd bylo příbramským horníkům umožněno si zakoupit alespoň nejnutnější potraviny. Kromě vlastního dobývání známých žil Vojtěšské hlavní a Vojtěšské nadložní žíly, žíly Mariánské, prováděl báňský závod intenzivní geologický průzkum i v okolí těchto žil, zkoumají se i středověké stařiny na Strachovských vrších obnovou staré jámy Jarošovské </w:t>
      </w:r>
      <w:r w:rsidR="00F51808">
        <w:t>(</w:t>
      </w:r>
      <w:r>
        <w:t>1814</w:t>
      </w:r>
      <w:r w:rsidR="00F51808">
        <w:t>)</w:t>
      </w:r>
      <w:r>
        <w:t xml:space="preserve"> a z té se zmáhá z podleského údolí stará Tříkrálová štola. Intenzivně jsou ověřovány stařiny na březohorském náměstí vyzmáháním starých jam Joklovy a Rytířské a průzkum je prováděn i na západním svahu Březové Hory zmáháním štoly k žíle Marie Pomocnice a štoly Wolfgang, která již v roce 1826 byla od svého ústí – je dosud znatelná u bývalého Cafourkova mlýna a vyvěrající vody u štoly využívají zahrádkáři ze ZO Baník k zalévání svých výpěstků – vzdálená 1092,6 metrů a v těchto místech se napojuje na starou jámu Wolfgang na Drkolnově. V roce 1812 se vrací na doly z napoleonských válek 30 březohorských havířů a ve druhém čtvrtletí toho roku se v plném rozsahu </w:t>
      </w:r>
      <w:r>
        <w:lastRenderedPageBreak/>
        <w:t xml:space="preserve">obnovuje hornická činnosti na </w:t>
      </w:r>
      <w:r w:rsidR="00A76977">
        <w:t>březohorském ložisku</w:t>
      </w:r>
      <w:r>
        <w:t xml:space="preserve">. Obě svislé jámy – Vojtěšská </w:t>
      </w:r>
      <w:r w:rsidR="00A76977">
        <w:t>a Anenská</w:t>
      </w:r>
      <w:r>
        <w:t xml:space="preserve"> – se prohlubují a na západním vrchu Březové Hory se v roce zaráží třetí svislý důl. Jáma byla zaražena v místech, kde před dvěma sty roky bývala stará „pumpařská šachta“. Nová jáma byla nazvána po císaři Františku Josefu, lidově se jí říkalo Franzšachta. Později se tomuto dolu říkalo Ševčínský důl, podle žíly, která byla tímto dolem zkoumána a dobývána. Nová jáma na západním svahu Březových Hor měla zrychlit exploataci žil Marie Pomocnice, Mučednické nebo se také této žíle říkalo Mordýřská a žíly Wolfgangovy. Také se očekávalo, že v malých hloubkách pod povrchem bude mít Ševčínská žíla bohatou stříbro-olovnatou výplň a zajistí dobývání stříbrných rud na březových Horách na dlouhá léta. Ševčínská žíla je nejdelší žílou v systému žil březohorského ložiska a její výchozy jsou v terénu patrné od Drkolnova až k Narysovu. Optimistické předpoklady se v mělkých patrech z valné části nesplnily pro značnou jalovost této žíly. Ta měla výplň převážně železitou se sporadickými čočkami leštěnce olovněného.</w:t>
      </w:r>
    </w:p>
    <w:p w14:paraId="1BFFE0F7" w14:textId="28C8BF6C" w:rsidR="00006BB6" w:rsidRDefault="00006BB6">
      <w:r>
        <w:t xml:space="preserve">Rozvoj těžby stříbrných rud z březohorského ložiska stále v prvé polovině devatenáctého století ovlivňoval nedostatek pohonné vody. Voda pro těžbu, čerpání důlních vod i úpravu stříbrných rud pro hutnický proces byla do sedmdesátých let 19. století dominující energií. Vodou byly poháněny těžní i čerpací stroje, ale i stoupy s pěcholy v úpravenském procesu a velké </w:t>
      </w:r>
      <w:r w:rsidR="00A76977">
        <w:t>množství jí</w:t>
      </w:r>
      <w:r>
        <w:t xml:space="preserve"> spotřebovali i ve stříbrné huti.</w:t>
      </w:r>
    </w:p>
    <w:p w14:paraId="426623DF" w14:textId="77777777" w:rsidR="00006BB6" w:rsidRDefault="00006BB6">
      <w:r>
        <w:t>Ke zmírnění nedostatku pohonné vody, který na počátku 19. století způsobila častá sucha, se v roce 1811 zvyšují hráze báňských rybníků – Vysokopeckého, vybudovaného v létech 1768-1782. Hráz Vysokopeckého rybníka byla opravována a zpevňována i v létech 1847, 1873 a 1969. Nyní je tato vodní nádrž součástí akumulačního systému průmyslové vody pro naše město. Rekonstrukcí obou báňských rybníků v roce 1811 se pro příbramský báňský závod vytvořila roční kapacita provozní vody v objemu 2 700 000 metrů krychlových. I toto velké množství pohonné vody neposkytlo zvyšující nároky báňského závodu na provozní vodu. Proto, nedlouho po rekonstrukci již vybudovaných báňských rybníků, se v roce 1818 zahajují práce na třetím báňském rybníku v brdských lesích u pramenů říčky Litavky nad vesnicí Láz. Rybník byl dokončen v roce 1825 a při výšce hráze 13,9 metrů zadržoval 925 000 metrů krychlových vody. Sběrné strouhy ke svádění vody do tohoto rybníka měly délku 23,1 kilometrů. Rybník byl nazván po rakouském arcivévodovi Františku Karlovi, oficiální název brzo upadl v zapomnění a zůstal mu název Lázský. Nyní je s Pilským rybníkem hlavním zdrojem pitné vody pro Příbram.</w:t>
      </w:r>
    </w:p>
    <w:p w14:paraId="637AE811" w14:textId="24786E2B" w:rsidR="00006BB6" w:rsidRDefault="00006BB6">
      <w:r>
        <w:t xml:space="preserve">Čtvrtým a zároveň největším báňským rybníkem na </w:t>
      </w:r>
      <w:r w:rsidR="00A76977">
        <w:t>Příbramsku</w:t>
      </w:r>
      <w:r>
        <w:t xml:space="preserve"> měl být Žofinský, obecně nazývaný a dnes tak označovaný Pilský rybník. Byl budován </w:t>
      </w:r>
      <w:r w:rsidR="00A76977">
        <w:t>na jedné</w:t>
      </w:r>
      <w:r>
        <w:t xml:space="preserve"> z kotlin náhorní plošiny Třemošenských hor v létech </w:t>
      </w:r>
      <w:r w:rsidR="00A76977">
        <w:t>1851–1853</w:t>
      </w:r>
      <w:r>
        <w:t xml:space="preserve"> a po dokončení mělo toto vodohospodářské dílo zadržovat 2 miliony kubíků vody. Výška vodní hladiny u hráze rybníka měla být 20 metrů. Při jeho prvém naplňování, po vydatných deštích 20. června 1854 se při výšce vodní hladiny 16,2 m začaly v hrázi objevovat trhliny a přes včasné varování po protržení hráze přišli dva lidé o život a povodňová vlna způsobila velké materiální škody. Protržená hráz byla opravována do roku 1860, ale nepodařilo se ji zcela utěsnit. Dvacet metrů vysoká hráz byla vodou zaplněna z poloviny a zadržovala jen 360 000 m3 vody. Opravy hráze Pilského rybníka se prováděly v druhé polovině devatenáctého století i ve století dvacátém několikrát, naposledy před dvěma roky </w:t>
      </w:r>
      <w:r w:rsidR="00F51808">
        <w:t>(</w:t>
      </w:r>
      <w:r>
        <w:t>1984</w:t>
      </w:r>
      <w:r w:rsidR="00F51808">
        <w:t>)</w:t>
      </w:r>
      <w:r>
        <w:t>, kdy bylo provedeno důkladné zpevnění hrázového tělesa. Pilský a Lázský rybník jsou vzájemně propojeny vodní strouhou a touto se doplňoval stav vody v Lázském rybníku.</w:t>
      </w:r>
    </w:p>
    <w:p w14:paraId="7D25CE01" w14:textId="77777777" w:rsidR="00006BB6" w:rsidRDefault="00006BB6">
      <w:r>
        <w:t xml:space="preserve">Pokud byly rybníky používány jako zdroj průmyslové vody pro báňský závod, byla voda z nich odváděna důmyslným systémem struh až k jednotlivým spotřebičům. Jejich </w:t>
      </w:r>
      <w:r>
        <w:lastRenderedPageBreak/>
        <w:t>délka byla přes 17 kilometrů. Škoda, že tato technická památka je nyní z valné části devastována a zasypána.</w:t>
      </w:r>
    </w:p>
    <w:p w14:paraId="2E5D09E7" w14:textId="6A1E7386" w:rsidR="00006BB6" w:rsidRDefault="00006BB6">
      <w:r>
        <w:t xml:space="preserve">I v devatenáctém století byly do nitra Březové Hory hloubeny další svislé jámy. Zahloubení Ševčínské jámy v roce 1813 jsem již popsal dříve. V příštích </w:t>
      </w:r>
      <w:r w:rsidR="00A76977">
        <w:t>desetiletích,</w:t>
      </w:r>
      <w:r>
        <w:t xml:space="preserve"> v roce 1822 byla zaražena na jižním svahu Březové Hory Mariánská jáma a za dalších deset let Prokopská jáma. Mariánská jáma byla po celé devatenácté století nejproduktivnějším dolem počtem tun vytěžených rudnin. Tento důl již brzy po svém zahloubení patřil k nejmodernějším na světě. Již v roce 1837 bylo pro těžbu rudnin Mariánským dolem používáno lano ocelové místo lana konopného, a v roce 1846 byl pro těžbu místo vodotěžného stroje instalován stroj parní. Obě tyto technické novinky v hornictví se výborně osvědčily a byly postupně zaváděny na ostatní březohorské doly. Chloubou technického umu byly koncem devatenáctého a začátkem dvacátého století velké parní stroje nainstalované na Vojtěšském dole </w:t>
      </w:r>
      <w:r w:rsidR="00F51808">
        <w:t>(</w:t>
      </w:r>
      <w:r>
        <w:t>1886</w:t>
      </w:r>
      <w:r w:rsidR="00F51808">
        <w:t>)</w:t>
      </w:r>
      <w:r>
        <w:t xml:space="preserve"> a dole Anenském </w:t>
      </w:r>
      <w:r w:rsidR="00F51808">
        <w:t>(</w:t>
      </w:r>
      <w:r>
        <w:t>1913</w:t>
      </w:r>
      <w:r w:rsidR="00F51808">
        <w:t>)</w:t>
      </w:r>
      <w:r>
        <w:t>. Oba těžily z hloubek přes 1000 metrů užitečnou náplň rudniny, v jedné kleci 2 tuny a byly v provozu až do uzavření březohorských dolů v roce 1978. Oba těžní stroje jsou zapsány v seznamu chráněných technických památek ČR.</w:t>
      </w:r>
    </w:p>
    <w:p w14:paraId="18CFAA5B" w14:textId="086CE2E8" w:rsidR="008076D6" w:rsidRDefault="008076D6">
      <w:r>
        <w:t>&amp;2Stoupací stroj</w:t>
      </w:r>
    </w:p>
    <w:p w14:paraId="4251C167" w14:textId="5511C93A" w:rsidR="00006BB6" w:rsidRDefault="00006BB6">
      <w:r>
        <w:t xml:space="preserve">Další technickou novinkou zavedenou na Mariánském dole na Březových Horách, poprvé v Evropě pro velký počet horníků, byl stoupací stroj sloužící pro sestup, ale i výstup do březohorských dolů. Stoupací stroj k sestupu horníků do hloubek přes 500 metrů pod zemským povrchem byl z rozhodnutí příbramského vrchního úřadu zkoušen na Mariánském dole již v letech </w:t>
      </w:r>
      <w:r w:rsidR="00A76977">
        <w:t>1849–1853</w:t>
      </w:r>
      <w:r>
        <w:t>, a protože se osvědčil, byl podobný zabudován i na Anenském dole. Před zabudováním stoupacího stroje, jehož hlavním dopravním elementem byla dvě táhla, vertikálně od sebe vzdálena 2,5 metrů a pomocí parního stroje s </w:t>
      </w:r>
      <w:r w:rsidR="00A76977">
        <w:t>zdvihala a</w:t>
      </w:r>
      <w:r>
        <w:t xml:space="preserve"> klesala v rozmezí jedné plošiny, sestupovali březohorští horníci do dolů po žebřících. Doprava horníků do dolů klecemi byla zavedena až po velké hornické katastrofě na Mariánském dole v roce 1892. Bylo zjištěno, že jednou z příčin rychlého rozšíření požáru v jámovém stvolu byl i stoupací stroj, přesněji mazací tuk, který byl používán pro táhla a při pohybu táhel zůstával na dřevěné výztuži jámového stvolu.</w:t>
      </w:r>
    </w:p>
    <w:p w14:paraId="55756821" w14:textId="77777777" w:rsidR="00006BB6" w:rsidRDefault="00006BB6">
      <w:r>
        <w:t>K technickým novinkám na Mariánském dole v druhé polovině devatenáctého století patřila i dopravní štola mezi ústřední úpravnou u Vojtěšského dolu a ohlubní Mariánského dolu. Byla dlouhá 860 metrů a rudniny vytěžené Mariánským dolem byly k úpravně odváženy touto štolou. Před tím se rudniny na úpravnu odvážely koňskými povozy. Tato štola je též zahrnuta do seznamu chráněných technických památek v březohorském rudním revíru.</w:t>
      </w:r>
    </w:p>
    <w:p w14:paraId="1428A06B" w14:textId="05CBD689" w:rsidR="00006BB6" w:rsidRDefault="00006BB6">
      <w:r>
        <w:t>Rozvoj těžby i zpracování stříbrných rud z březohorského ložiska v prvé polovině devatenáctého století ovlivnil strukturu zaměstnanosti v širokém okolí Příbrami. Na dolech po napoleonských válkách začali pracovat řemeslníci řady profesí, pro které v městě pro velkou drahotu bylo málo nebo žádná práce. Ze soukeníků, koželuhů, bednářů i kovářů živořících v přízemních domcích v okolí příbramského náměstí se postupně stávali kovkopové, nazývaní také havíři, nyní horníci, proto, že to byli a jsou dělníci pracující v hlubinách hor, a ti také valem osidlovali bývalou hornickou osadu. Jestliže na Březové Hoře bylo v roce 1782 jen 41 domků, zvýšil se jejich počet v roce 1825 na 141, v těchto žilo 200 rodin s 937 obyvateli. V polovině devatenáctého století (1849) se počet domků zvýšil na 200 a žilo v nich 1979 obyvatel.</w:t>
      </w:r>
    </w:p>
    <w:p w14:paraId="759EE7F5" w14:textId="1A60C723" w:rsidR="00006BB6" w:rsidRDefault="00006BB6">
      <w:r>
        <w:t xml:space="preserve">Březohorskou obec, kromě válečných útrap za napoleonských válek, postihly v průběhu devatenáctého století další katastrofy a epidemie. K těm velkým epidemiím, v důsledku nedostatečné hygieny, patřila cholera, ta se v Příbrami v září 1836 rozšířila na Březovou Horu, Podlesí i další obce. V uvedených obcích tehdy touto střevní cholerou </w:t>
      </w:r>
      <w:r>
        <w:lastRenderedPageBreak/>
        <w:t>onemocnělo 517 mužů a 513 žen a podlehlo jí 110 mužů a 137 žen. Epidemie této zákeřné choroby byla na Březových Horách ještě v létech 1850–1855 a v roce 1866. Jejími obětmi byly především děti a ženy a podlehl jí také vlastenecký učitel František Wimmer.</w:t>
      </w:r>
    </w:p>
    <w:p w14:paraId="6C359FF5" w14:textId="4F9A65E2" w:rsidR="00006BB6" w:rsidRDefault="00006BB6">
      <w:r>
        <w:t xml:space="preserve">Značná ziskovost při zpracování stříbrných rud urychlilo i osamostatnění hornické obce. Dnem 21. června 1841 byly Březové Hory, v té době nazývané Březová Hora nebo Březohora, povýšeny na královské horní město s právem od roku 1848 pořádat ročně čtyři výroční trhy. Trochu </w:t>
      </w:r>
      <w:r w:rsidR="00583312">
        <w:t>„déle</w:t>
      </w:r>
      <w:r>
        <w:t>“ trvalo vyměření březohorského katastru, to bylo provedeno až v roce 1884 a teprve v roce 1896 byly Březové Hory povýšeny na královské horní město.</w:t>
      </w:r>
    </w:p>
    <w:p w14:paraId="604660E1" w14:textId="4AFC5565" w:rsidR="00006BB6" w:rsidRDefault="00006BB6">
      <w:r>
        <w:t xml:space="preserve">V čele horního městečka byl od roku 1841 neplacený rychtář Václav Džbánek, dozorce na důlním čerpacím zařízení, se dvěma přísedícími, ale již v roce 1850 byla na Březových Horách zvolena městská rada se starostou Josefem Čákou, a od roku 1864, v důsledku dalšího růstu počtu obyvatel obce, bylo zvoleno </w:t>
      </w:r>
      <w:r w:rsidR="00583312">
        <w:t>osmnácti členné</w:t>
      </w:r>
      <w:r>
        <w:t xml:space="preserve"> obecní zastupitelstvo s purkmistrem Josefem Červenkou a třemi radními. Tato forma řízení obce byla na Březových Horách v platnosti až do okupace.</w:t>
      </w:r>
    </w:p>
    <w:p w14:paraId="06FF80B7" w14:textId="77777777" w:rsidR="00006BB6" w:rsidRDefault="00006BB6">
      <w:r>
        <w:t>První březohorský rychtář Václav Džbánek byl prvním předsedou březohorského Čtenářského spolku, který patřil v Čechách mezi nejstarší vzdělávací spolky s vlasteneckým posláním. Byl založen 26. listopadu 1848 a jeho činnost byla především osvětová. Zakládajících členů bylo 27 a ti svými příspěvky dali základ spolkové knihovně, která již v roce 1848 měla sto čtyři knihy a jejich počet se v témž roce zdvojnásobil darem 146 knih od štiavnických akademiků, kteří přišli na studie do nově vzniklé Báňské akademie. V roce 1851 měl Čtenářský spolek 64 členů a v knihovně bylo 604 knih. Spolková místnost byla v restauraci U Nováků a v roce 1853 již v knihovně bylo 990 svazků. Rakouskému absolutismu nebyl spolek po chuti a v roce 1854 byl úředně rozpuštěn a knihovna z části přidělena obecné škole a z části obecnímu úřadu, kam přišli především vzácné exempláře.</w:t>
      </w:r>
    </w:p>
    <w:p w14:paraId="12F9B251" w14:textId="59E9EB9F" w:rsidR="00006BB6" w:rsidRDefault="00006BB6">
      <w:r>
        <w:t xml:space="preserve">Hostinec </w:t>
      </w:r>
      <w:r w:rsidR="00A76977">
        <w:t>„U</w:t>
      </w:r>
      <w:r>
        <w:t xml:space="preserve"> Černého orla “ nazývaný také </w:t>
      </w:r>
      <w:r w:rsidR="00A76977">
        <w:t>„U</w:t>
      </w:r>
      <w:r>
        <w:t xml:space="preserve"> Nováků “, podle majitele hostince, býval v prostoru, kde je nyní vybudována parková úprava za hlavní autobusovou zastávkou na Rožmitál. Od Nováků dům i s hostincem koupil Václav Matějovský a doposud se tomuto prostoru říká </w:t>
      </w:r>
      <w:r w:rsidR="00A76977">
        <w:t>„U</w:t>
      </w:r>
      <w:r>
        <w:t xml:space="preserve"> Matějovských “.   </w:t>
      </w:r>
    </w:p>
    <w:p w14:paraId="103A8BFF" w14:textId="206F36F9" w:rsidR="00006BB6" w:rsidRDefault="008076D6">
      <w:bookmarkStart w:id="1" w:name="_Toc514636684"/>
      <w:r>
        <w:t>&amp;2</w:t>
      </w:r>
      <w:r w:rsidR="00006BB6">
        <w:t>Březohorské jubileum a městský znak</w:t>
      </w:r>
      <w:bookmarkEnd w:id="1"/>
      <w:r>
        <w:t>.</w:t>
      </w:r>
    </w:p>
    <w:p w14:paraId="31195C73" w14:textId="0DDF2CFC" w:rsidR="00006BB6" w:rsidRDefault="00006BB6">
      <w:r>
        <w:t xml:space="preserve">Přestože Březové Hory byly samostatnou obcí již v roce 1849, čekaly na povýšení na královské horní město až do roku 1896. Stalo se tak 20. </w:t>
      </w:r>
      <w:r w:rsidR="00A76977">
        <w:t>dubna</w:t>
      </w:r>
      <w:r>
        <w:t xml:space="preserve"> 1896, ale vlastní listina císaře Františka Josefa o tomto rozhodnutí byla sepsána a na Březové Hory zaslána až 19. ledna 1897. Pamětní list kromě potvrzení statutu uvádí také popis březohorského městského znaku. Je to modrý štít s příčně naznačenou městskou zdí s cimbuřím, z niž vystupují dvě věže s cimbuřím ukončené červenými špičatými střechami, každá opatřena oknem se stříbrným křížem, to vše vystavěno ze stříbrných kvádrů. V červeném otvoru dveřním po stranách se dvěma zlatými křídly dveřními s černým kováním a se zlatou padací mříží do poloviny vytaženou je zkřížený hornický mlátek a želízko se zlatými držadly a mezi ně je vložen dorůstající stříbrný půlměsíc. Mezi oběma věžemi se vznáší stříbrný štítek s břízou, která vyrůstá ze zelené trojhory. Na štítu leží pětizubá městská koruna. Štít drží dva svátečně odění horníci nesoucí kladivo na rameni a stojící na zlaté arabesce pod štítem se rozprostírající. </w:t>
      </w:r>
    </w:p>
    <w:p w14:paraId="34FC8510" w14:textId="77777777" w:rsidR="00006BB6" w:rsidRDefault="00006BB6">
      <w:r>
        <w:t>Královským horním městem byly Březové Hory do konce roku 1952, tedy 55 let. Po 1. 1. 1953 byly opět připojeny k Příbrami, ale jen jako šestá městská čtvrť bez označení názvu. V době povýšení na královské horní město bydlelo již na Březových Horách 5000 obyvatel. Růst počtu obyvatel města trval až do roku 1901, kdy v městě bylo napočítáno 5543 obyvatel a 407 domků.</w:t>
      </w:r>
    </w:p>
    <w:p w14:paraId="5689961F" w14:textId="5E03CEF5" w:rsidR="00006BB6" w:rsidRDefault="00006BB6" w:rsidP="00583312">
      <w:pPr>
        <w:jc w:val="center"/>
      </w:pPr>
    </w:p>
    <w:p w14:paraId="7750FEE5" w14:textId="45BAD6F6" w:rsidR="00006BB6" w:rsidRDefault="008076D6">
      <w:bookmarkStart w:id="2" w:name="_Toc514636685"/>
      <w:r>
        <w:t>&amp;2</w:t>
      </w:r>
      <w:r w:rsidR="00006BB6">
        <w:t>A na konec …</w:t>
      </w:r>
      <w:bookmarkEnd w:id="2"/>
    </w:p>
    <w:p w14:paraId="794F9D03" w14:textId="7EAC91A2" w:rsidR="00006BB6" w:rsidRDefault="00F86141">
      <w:r>
        <w:t>V</w:t>
      </w:r>
      <w:r w:rsidR="00006BB6">
        <w:t> lednu 1871, založil v Příbrami Theodor Antonín Kolařík živnost provaznickou. Jeho syn Josef Kolařík koupil okolní pozemky od  Václava Housky a postavil hlavní výrobní budovu, která je dnes součástí závodu n. p. Praga Příbram, mezi tehdejšími odvaly březohorských dolů a odvaly z březohorských  „prádel“ tak na pozemcích, jež patřily V. Houskovi a A. Ungermannovi, vzniklo několik závodů“ původní příbramské strojírny (s výrobou zemědělských strojů, traktorů, aut i součástek do letadel), kolaříkovská provazárna, a také keramický závod, známý pod pozdější názvem „SKW Příbram“. Současně se sem stačila vtěsnat i havířská hospoda…Vraťme se k „provazárně“: na rok 1914 plánoval J. Kolařík výstavbu závodu na výrobu barev z březohorských rudných odpadů, což se uskutečnilo. Z roku 1928 pochází hlavní kancelářská budova a sklady dodnes užívané, z roku 1931 nový provoz pro výrobu dřevité vlny, povříslových provazů a kolíčků (sem ostatně chodili žáci příbramské měšťanky na brigády, na řezačkách vyráběli svazky povříslových provazů – a tady si připomeňme: byly to provazy z krouceného papíru, protože poválečný čs. průmysl jinou surovinu k dispozici neměl, a dále, vše bylo určeno soukromým zemědělcům, protože socializace zemědělství, vznik JZD, nastal až o řadu let později). Z roku 1941 pochází budova určená pro výrobu lehkých dřevovláknitých stavebních desek (ale skutečná výroba začala až v roce 1947, byla však nato opět zastavena). Objekty „provazárny“ převzal v únoru 1948 akční výbor závodu Caloria. Jeho předsedou byl Emil Várta, národním správcem závodu byl Otto Reynelt).</w:t>
      </w:r>
    </w:p>
    <w:p w14:paraId="7E4765CF" w14:textId="774F2D00" w:rsidR="00006BB6" w:rsidRDefault="00006BB6">
      <w:r>
        <w:t xml:space="preserve">Příbramská “kolaříkovna“, provazárna, existovala tedy od roku 1871 do roku 1947. Nezachovala se žádná dokumentace výroby, žádná fotodokumentace. Vše je zasuto v minulosti, ale to vše patří </w:t>
      </w:r>
      <w:r w:rsidR="00A76977">
        <w:t>i k</w:t>
      </w:r>
      <w:r>
        <w:t> historii města.</w:t>
      </w:r>
    </w:p>
    <w:p w14:paraId="1419C1CB" w14:textId="2F3A35B4" w:rsidR="00006BB6" w:rsidRDefault="008238C4">
      <w:bookmarkStart w:id="3" w:name="_Toc514636686"/>
      <w:r>
        <w:t>&amp;2</w:t>
      </w:r>
      <w:r w:rsidR="00006BB6">
        <w:t>Hornická činnost v okolí obce Zdaboř</w:t>
      </w:r>
      <w:bookmarkEnd w:id="3"/>
    </w:p>
    <w:p w14:paraId="3B2C4B82" w14:textId="705D85A7" w:rsidR="00006BB6" w:rsidRDefault="00006BB6">
      <w:r>
        <w:t xml:space="preserve">Dějiny obce Zdaboř, která v roce 1960 byla připojena k okresnímu městu Příbram s obecním označením </w:t>
      </w:r>
      <w:r w:rsidR="00A76977">
        <w:t>Příbram V</w:t>
      </w:r>
      <w:r>
        <w:t xml:space="preserve"> nebo také </w:t>
      </w:r>
      <w:r w:rsidR="00A76977">
        <w:t>Příbram V</w:t>
      </w:r>
      <w:r>
        <w:t xml:space="preserve">, </w:t>
      </w:r>
      <w:r w:rsidR="00A76977">
        <w:t>jsou od</w:t>
      </w:r>
      <w:r>
        <w:t xml:space="preserve"> dávných časů spojeny s hornickou činností jednak v obci samotné, jednak v jejím okolí.</w:t>
      </w:r>
    </w:p>
    <w:p w14:paraId="2D598DFF" w14:textId="1B0E0885" w:rsidR="00006BB6" w:rsidRDefault="00006BB6">
      <w:r>
        <w:t xml:space="preserve">Někteří z romantiků 19. století soudily, že tato obec se v raném středověku jmenovala Zdeboř a to proto, </w:t>
      </w:r>
      <w:r w:rsidR="00A76977">
        <w:t>že vladyka</w:t>
      </w:r>
      <w:r>
        <w:t xml:space="preserve"> neumětelský Horymír v tomto městě zabořil stříbrné doly.</w:t>
      </w:r>
    </w:p>
    <w:p w14:paraId="5FA94C52" w14:textId="77777777" w:rsidR="00006BB6" w:rsidRDefault="00006BB6">
      <w:r>
        <w:t>Písemné zprávy o dobývání stříbrných rud v okolí Zdaboře jsou ze 16. století. V roce 1529 byl již v provozu důl Wolfgang a v roce 1551 Ševčínský důl, pracovalo se v Dědičné štole Wolfgangova dolu a na dole Medvěd za hutí. Dědičná štola Wolfgang v roce 1579 dosáhla délky 250 metrů od ústí štoly a v dolových mírách této štoly byla i jáma Medvěd. V horní knize ze 16. století jsou u Zdaboře popisovány i doly Kollerům a Tomáš. Obdobně jako na Březových Horách, i v okolí Zdaboře hornická činnost koncem 16. století zaniká.</w:t>
      </w:r>
    </w:p>
    <w:p w14:paraId="7CE1DA13" w14:textId="77777777" w:rsidR="00006BB6" w:rsidRDefault="00006BB6">
      <w:r>
        <w:t>V polovině 17. století, po roce 1642, obnovuje příbramská obec dolování u Zdaboře v prostoru dnes nazývaném Žežické skalky, tehdy Kopaniny. V tomto prostoru nebyla dobývána stříbrná ruda, ale ruda železná. V samém vrcholku Žežických skalek nebo lépe na jejich hřebenu byl dobýván výchoz mohutné limonitové žíly, která má do dnešních časů dvě označení, žíla Florentínská i žíla Florencova.</w:t>
      </w:r>
    </w:p>
    <w:p w14:paraId="7F780781" w14:textId="610B9494" w:rsidR="00006BB6" w:rsidRDefault="00006BB6">
      <w:r>
        <w:t xml:space="preserve">Žilnou strukturu Florencovy žíly dobývalo několik hornických společností. Po příbramské obci v 18. století to byl </w:t>
      </w:r>
      <w:r w:rsidR="00A76977">
        <w:t>Colloredo – Mannsfeldův</w:t>
      </w:r>
      <w:r>
        <w:t xml:space="preserve"> šichmistrovský úřad v Obecnici a v 19. století horní správce pražského arcibiskupství a ruda ke zpracování byla odvážena do rožmitálské hutě. V tomto malém hornickém revíru byla hlavní těžní a odvodňovací štolou Florencova štola, dodnes znatelná v polích nad statkem a na tuto byly postupně napojeny jámy Marie, Ondřej, Alois a v 19. století i jáma Schwanzenberská. Kromě těchto jam byla železná ruda v Žežických skalách dobývána </w:t>
      </w:r>
      <w:r>
        <w:lastRenderedPageBreak/>
        <w:t>doly Vilém a Jakub napojených na štolu Antonín a osamocená jáma Václav také s odvodňovací štolou. V revíru bylo dobýváno sedm žil s hematitovou výplní, Florentínská žíla, její nadložní odžilek, žíla Vilém, žíla Václav, Václavský podložní odžilek, žíla Jakub a žíla Antonín.</w:t>
      </w:r>
    </w:p>
    <w:p w14:paraId="3AC4E2C3" w14:textId="77777777" w:rsidR="00006BB6" w:rsidRDefault="00006BB6">
      <w:r>
        <w:t>Při dobývání železných rud na Florencově štole byla nalezena i zrnka galenitu a tento nález dal podnět k založení dolu, druhého s tímto názvem v Žežických skalkách, Schwanzenberského. Bylo to v r. 1862. Důl byl do r. 1870 prohlouben do hloubky 156,36 metru. Tato hloubka byla totožná s úrovní hlavní odvodňovací Dědičné štoly březohorského revíru a reálně byla zvažována možnost propojení Zdabořského dolu s dolem Schwarzenberským. K propojení se Zdabořským dolem nedošlo, neboť 20. října 1870 došlo k velké havárii na těžebním zařízení Schwanzenberského dolu. Tohoto dne při vichřici se zřítil čtyřhranný komín kotelny Schwanzenberského dolu přímo na strojovnu a značně tím byla poškozena nejen vlastní strojovna, ale i těžní stroj. Po havárii se na Schwanzenberském dole neprováděly další báňské práce. Důl byl uzavřen a těžba železných rud byla prováděna jen po Florencově štole až do roku 1877. Státní báňské ředitelství v Příbrami po uzavření Schwanzenberského dolu udržovalo až do uzavření štoly schůdnost těžební štoly mezi dolem Ondřej a Schwanzenberským dolem. Rokem 1877 byla ukončena hornická činnost v Žežických skalkách.</w:t>
      </w:r>
    </w:p>
    <w:p w14:paraId="2E3C3945" w14:textId="571A0A43" w:rsidR="00006BB6" w:rsidRDefault="00006BB6">
      <w:r>
        <w:t xml:space="preserve">V okolí Zdaboře byly ještě tyto </w:t>
      </w:r>
      <w:r w:rsidR="00A76977">
        <w:t>doly:</w:t>
      </w:r>
      <w:r>
        <w:t xml:space="preserve"> důl August, více známý pod názvem Drkolnovský důl, Zdabořský důl, jáma a štola Wolfgang, Ševčínská štola a Lazecká průzkumná šachtice.</w:t>
      </w:r>
    </w:p>
    <w:p w14:paraId="576DCB28" w14:textId="734E9BAA" w:rsidR="00006BB6" w:rsidRDefault="00006BB6">
      <w:r>
        <w:t xml:space="preserve">Drkolnovský důl byl zaražen v roce 1836 jednak jako výpomocný důl pro čerpání důlních vod z dolového pole jámy Wolfgang, jednak jako hlavní průzkumný důl pro zjištění zrudnění na březohorských rudních žilách jižním směrem. Předpokládalo se, že bohaté olovnato-stříbrné žíly pokračují za Mariánský důl dále na jih a budou dobývány dolem na Drkolnově, který k poctě knížete Augusta Longina z Lobkovic </w:t>
      </w:r>
      <w:r w:rsidR="00F51808">
        <w:t>(</w:t>
      </w:r>
      <w:r>
        <w:t>v rakouském mocnářství byl nejvyšším představitelem pro hornictví</w:t>
      </w:r>
      <w:r w:rsidR="00F51808">
        <w:t>)</w:t>
      </w:r>
      <w:r>
        <w:t xml:space="preserve"> byl nazván dolem August. Na dole byl zabudován větrný pohon, ale brzo byl nahrazen vodním kolem. Průzkumné práce zde byly prováděny v údobí </w:t>
      </w:r>
      <w:r w:rsidR="00A76977">
        <w:t>1836–1856</w:t>
      </w:r>
      <w:r>
        <w:t xml:space="preserve">. V roce 1856 byly průzkumné práce přerušeny a bylo v nich pokračováno až v roce 1867. Z jámy August bylo zaraženo 8 pater - 1., 2., 5., 7., 8., 9., 10. a 13. Rozsáhlé průzkumné práce byly prováděny na 2., 10. a 13. patře. Většina prováděných průzkumných prací skončila nezdarem. Na sledovaných </w:t>
      </w:r>
      <w:r w:rsidR="00A76977">
        <w:t>žilách – Ševčínské</w:t>
      </w:r>
      <w:r>
        <w:t xml:space="preserve">, Marii Pomocnici, Václavské, </w:t>
      </w:r>
      <w:r w:rsidR="00A76977">
        <w:t>Schwarzenberské – nebyla</w:t>
      </w:r>
      <w:r>
        <w:t xml:space="preserve"> rudní výplň zjištěna v dobyvatelném množství. Žilná výplň byla převážně vápencová a sideritová, jen místy s obsahem sfaleritu </w:t>
      </w:r>
      <w:r w:rsidR="00F51808">
        <w:t>(</w:t>
      </w:r>
      <w:r>
        <w:t>blejno zinkové</w:t>
      </w:r>
      <w:r w:rsidR="00F51808">
        <w:t>)</w:t>
      </w:r>
      <w:r>
        <w:t xml:space="preserve">, sporadicky galenit </w:t>
      </w:r>
      <w:r w:rsidR="00F51808">
        <w:t>(</w:t>
      </w:r>
      <w:r>
        <w:t>leštěnec olověný</w:t>
      </w:r>
      <w:r w:rsidR="00F51808">
        <w:t>)</w:t>
      </w:r>
      <w:r>
        <w:t xml:space="preserve"> a tetraedrit.</w:t>
      </w:r>
    </w:p>
    <w:p w14:paraId="2A179520" w14:textId="611DBB95" w:rsidR="00006BB6" w:rsidRDefault="00006BB6">
      <w:r>
        <w:t xml:space="preserve">Pravidelné zrudnění bylo zjištěno ve vzdálenosti 800 m od Drkolnovského dolu při ražbě odvodňovací štoly mezi dolem August a Řimbaba. Zrudněný úsek byl nazván Druhá nepojmenovaná žíla a byl také dobýván. Pro velkou dopravní vzdálenost k Drkolnovskému dolu a špatné odvětrávání dobývky bylo v roce 1884 rozhodnuto v nejsevernějším pokračování Druhé nepojmenované žíly vyhloubit průzkumnou šachtici, které se říkalo pomocná kutací šachta lazecká a lidově se jí říkalo </w:t>
      </w:r>
      <w:r w:rsidR="00A76977">
        <w:t>D</w:t>
      </w:r>
      <w:r>
        <w:t>rkolnovská kavna. Označení kavna bylo na Příbramsku pro dřevěnou stavbu nad vlastní jámou. Pomocná kutací jáma u Lazce byla v prostoru, kde je dnes tréninkové hřiště Baníku Příbram. Jáma byla hluboká 80 m a v roce 1889 se po havárii výdřevy zavalila. Její obnova již nebyla prováděna.</w:t>
      </w:r>
    </w:p>
    <w:p w14:paraId="65C0AD10" w14:textId="0A57CC81" w:rsidR="00006BB6" w:rsidRDefault="00006BB6">
      <w:r>
        <w:t xml:space="preserve">K nejvíce prozkoumaným žilám na Drkolnovském dole patří Ševčínská žíla, sledovaná z 2. patra až pod staré báňské práce u rybníka Drozďák. Přes značnou mocnost této </w:t>
      </w:r>
      <w:r w:rsidR="00A76977">
        <w:t>žíly – na</w:t>
      </w:r>
      <w:r>
        <w:t xml:space="preserve"> 10. patře byla až 4 m </w:t>
      </w:r>
      <w:r w:rsidR="00A76977">
        <w:t>mocná – neměla</w:t>
      </w:r>
      <w:r>
        <w:t xml:space="preserve"> jinou než železitou výplň. Na březohorský </w:t>
      </w:r>
      <w:r>
        <w:lastRenderedPageBreak/>
        <w:t xml:space="preserve">revír byl důl Drkolnovský </w:t>
      </w:r>
      <w:r w:rsidR="00F51808">
        <w:t>(</w:t>
      </w:r>
      <w:r>
        <w:t>August</w:t>
      </w:r>
      <w:r w:rsidR="00F51808">
        <w:t>)</w:t>
      </w:r>
      <w:r>
        <w:t xml:space="preserve"> napojen jen odvodňovací Dědičnou štolou na 2. patře a k březohorským sledným pracím se nejvíce přiblížil na vzdálenost 160 m.</w:t>
      </w:r>
    </w:p>
    <w:p w14:paraId="2BBC20BF" w14:textId="77777777" w:rsidR="00006BB6" w:rsidRDefault="00006BB6">
      <w:r>
        <w:t>Pro naprosto nebilanční charakter zrudnění na tomto dole byl důl v roce 1896 uzavřen. Za 60 let jeho existence bylo z vytěžených rud získáno jen 267 kg stříbra a 63,8 t olova. Drkolnovský důl stejně jako Lillův důl vykazoval trvalou ztrátovost báňského podnikání. Z Drkolnovského dolu bylo vyraženo 5 298 m překopů a 12 808 m sledných prací. Konečná hloubka dolu byla 425,2 m. Roku 1896 byla zbourána těžní věž a v roce 1913 kotelna a komín.</w:t>
      </w:r>
    </w:p>
    <w:p w14:paraId="6B41025F" w14:textId="0FFBF2BC" w:rsidR="00006BB6" w:rsidRDefault="00006BB6">
      <w:r>
        <w:t xml:space="preserve">Velké přítoky vod do Drkolnovského dolů zvyšovaly náklady na dobývání, ale po uzavření dolu byly tyto důlní vody a jsou dosud využívány pro město Příbram jako jeden ze zdrojů pitné vody. Vydatnost tohoto vodního zdroje není </w:t>
      </w:r>
      <w:r w:rsidR="00A76977">
        <w:t>zanedbatelná – je</w:t>
      </w:r>
      <w:r>
        <w:t xml:space="preserve"> v průměru 11 l za sekundu. Po roce 1900 byla u Drkolnov </w:t>
      </w:r>
      <w:r w:rsidR="00A76977">
        <w:t>zřízena 60</w:t>
      </w:r>
      <w:r>
        <w:t xml:space="preserve"> m dlouhá podzemní nádrž, do níž byly důlní vody z dolu Drkolnov ze druhého patra čerpány. Zbývající část dolu je zatopena. Čerpání důlních vod bylo prováděno jednak elektrickými čerpadly, jednak vodním kolem průměru 13 m umístěným v podzemí. U vodního kola bylo zabudováno vodozdvižné zařízení, jímž byla voda čerpána z 2. patra do vodní nádrže na povrchu dolu. K pohonu vodního kola byly přiváděny vody z Lázského rybníka tak zvanými horními strouhami, jež měly přepad v lese, jemuž se říká Ševčíny. Vody z vodního kola vytékaly na den drkolnovskou štolou a byly zcela využívány pro úpravenský provoz na Březových Horách. Krásný a kamenný portál </w:t>
      </w:r>
      <w:r w:rsidR="00A76977">
        <w:t>štoly – zapsaný</w:t>
      </w:r>
      <w:r>
        <w:t xml:space="preserve"> v seznamu technických </w:t>
      </w:r>
      <w:r w:rsidR="00A76977">
        <w:t>památek – byl</w:t>
      </w:r>
      <w:r>
        <w:t xml:space="preserve"> po r. 1970 rozebrán na základy zahradních domků nad fotbalovým hřištěm Baník. I další technická </w:t>
      </w:r>
      <w:r w:rsidR="00A76977">
        <w:t>památka – vodní</w:t>
      </w:r>
      <w:r>
        <w:t xml:space="preserve"> kolo u jámy </w:t>
      </w:r>
      <w:r w:rsidR="00A76977">
        <w:t>Drkolnov – se</w:t>
      </w:r>
      <w:r>
        <w:t xml:space="preserve"> již léta nepoužívá a je na škodu, že se toto unikátní čerpací zařízení nepodařilo zachovat pro budoucí generace. V roce 1985 byla odstraněna již v havarijním stavu obytná část bývalé provozní budovy dolu Drkolnov a část zdiva bývalé šachetní budovy se rekonstruovala a byla nad tím prostorem vybudována nová dřevěná konstrukce zastřešení. Vlastní jámový stvol jámy Drkolnov byl v létech </w:t>
      </w:r>
      <w:r w:rsidR="00A76977">
        <w:t>zrekonstruován až</w:t>
      </w:r>
      <w:r>
        <w:t xml:space="preserve"> zcela </w:t>
      </w:r>
      <w:r w:rsidR="00A76977">
        <w:t>zrekonstruován až</w:t>
      </w:r>
      <w:r>
        <w:t xml:space="preserve"> na 2. patro. Dřevěná výztuž byla nahrazena železobetonovými povaly a železnými žebříky. Jako zdroj pitné vody má takto rekonstruovaný objekt sloužit dalších 50 roků.</w:t>
      </w:r>
    </w:p>
    <w:p w14:paraId="3804DF30" w14:textId="4465E5B4" w:rsidR="00006BB6" w:rsidRDefault="00006BB6">
      <w:r>
        <w:t xml:space="preserve">Sto metrů západně od dolu Drkolnov je kamenná budova bývalého cechauseru jámy Wolfgang, na kterou je napojena štola Wolfgang. O štole se píše už v horní knize v 16. </w:t>
      </w:r>
      <w:r w:rsidR="00A76977">
        <w:t>století</w:t>
      </w:r>
      <w:r>
        <w:t xml:space="preserve"> a po roce 1584 byla v majetkovém držení příbramské obce, po roce 1589 byla opuštěna. Znovu byla zmáhána od roku 1821 a již v roce 1826 se prorazila do jámy Wolfgang na Drkolnově. Ústí štoly je u bývalého Cafourkova mlýna pod Březovými Horami. Štola je dlouhá 1092,6 metrů a jsou z ní vyraženy tři </w:t>
      </w:r>
      <w:r w:rsidR="00A76977">
        <w:t>světlíky – malé</w:t>
      </w:r>
      <w:r>
        <w:t xml:space="preserve"> otvory pro </w:t>
      </w:r>
      <w:r w:rsidR="00A76977">
        <w:t>větrání – prvý</w:t>
      </w:r>
      <w:r>
        <w:t xml:space="preserve"> ve vzdálenosti 192 metrů, druhý 572 metrů a třetí 874,6 metru od jejího ústí. Za prvým světlíkem byla z této štoly sledována Ševčínská žíla jižně v délce 560 metrů, z úrovně štoly u druhého světlíku byly sledovány žíly Wolfgang a Bedřich a u třetího světlíku je provedeno propojení jámy Wolfgang s 1. patrem Drkolnovského dolu. Kříží tedy tato stará štola silnici do Lazce a Rožmitálu a probíhá ve svém závěru pod poli u jámy Wolfgang.</w:t>
      </w:r>
    </w:p>
    <w:p w14:paraId="2DF304D6" w14:textId="58FC8EC9" w:rsidR="00006BB6" w:rsidRDefault="00006BB6">
      <w:r>
        <w:t xml:space="preserve">Jáma Wolfgang patřila k jamám, které byly zakládány v druhé polovině 18. století a lze reálně předpokládat, že touto jamou byly těženy převážně železné </w:t>
      </w:r>
      <w:r w:rsidR="00A76977">
        <w:t>rudy,</w:t>
      </w:r>
      <w:r>
        <w:t xml:space="preserve"> </w:t>
      </w:r>
      <w:r w:rsidR="00A76977">
        <w:t>že</w:t>
      </w:r>
      <w:r>
        <w:t xml:space="preserve"> žil Ševčínské, Bedřichovy a Wolfgangské. Jáma byla ražena po úklonu </w:t>
      </w:r>
      <w:r w:rsidR="00A76977">
        <w:t>žíly,</w:t>
      </w:r>
      <w:r>
        <w:t xml:space="preserve"> a kromě štolového patra, tj. patra otevřeného také Wolfgangskou štolou, měla ještě 1. patro, z něhož byla sledována Ševčínská žíla v délce 264 metrů. Čerpání důlních vod z dolu Wolfgang bylo prováděno pomocí větrného kola. Když se větrné kolo v roce 1838 polámalo, důl Wolfgang se zatopil a od těch dob není v provozu.</w:t>
      </w:r>
    </w:p>
    <w:p w14:paraId="5F0D5BC2" w14:textId="77777777" w:rsidR="00006BB6" w:rsidRDefault="00006BB6">
      <w:r>
        <w:lastRenderedPageBreak/>
        <w:t>Železná ruda byla také dobývána Ševčínskou štolou, její ústí je dnes dobře patrné podle odvalu v polích mezi drkolnovským lesem a hrází rybníka Drozďák. Byla ražena v 18. století výhradně pro těžbu železných rud z výchozů Ševčínské žíly. Její délka je 424,8 metrů a již v roce 1837 se uvádí, že byla zavalena.</w:t>
      </w:r>
    </w:p>
    <w:p w14:paraId="1E860F66" w14:textId="0E7C94C0" w:rsidR="00006BB6" w:rsidRDefault="00006BB6">
      <w:r>
        <w:t xml:space="preserve">Poslední z popisovaných dolů je Zdabořský důl. I tato jáma měla v druhé polovině 19. století prozkoumat pokračování březohorských žil jižním směrem. Byla zaražena v roce 1857 a již v roce 1861 byla 1861 </w:t>
      </w:r>
      <w:r w:rsidR="008D5527">
        <w:t>byla dohloubena</w:t>
      </w:r>
      <w:r>
        <w:t xml:space="preserve"> na úroveň 2. patra dolu Drkolnov. S tím také byla propojena překopem. Ze Zdabořského dolu byl z úrovně 2. patra ražen směrný překop, který měl překřížit pokračování březohorských žil. Délka směrného překopu byla 583 metrů, ale k překřížení vyznačených žil nedošlo.</w:t>
      </w:r>
    </w:p>
    <w:p w14:paraId="18098171" w14:textId="77777777" w:rsidR="00006BB6" w:rsidRDefault="00006BB6">
      <w:r>
        <w:t xml:space="preserve">Negativní výsledek průzkumných prací způsobil uzavření tohoto dolu již v roce 1877. Dodnes jsou po tomto průzkumném dole pozůstatky v podobě odvalu u lesa Ševčiny, východně, v blízkosti nově prováděné zástavby na Zdaboři. </w:t>
      </w:r>
    </w:p>
    <w:p w14:paraId="3FB7872B" w14:textId="77777777" w:rsidR="00006BB6" w:rsidRDefault="00006BB6">
      <w:r>
        <w:t>V 60. letech byl prováděn opětovný průzkum březohorských žil, tentokrát z březohorských dolů ze 30. patra, tedy v hloubce 1000 metrů. Průzkum přinesl pozitivní výsledky, především na Vojtěšské hlavní žíle. Značná vzdálenost od těžebních jam, nemožnost dalšího hloubkového, velmi nákladného průzkumu, způsobily, že dost značná část zde zjištěných rudních zásob zůstala nevytěžena i průzkumně nedořešena. Bylo to v důsledku tehdy nízkých velkoobchodních cen stříbra a také s přihlédnutím k likvidaci březohorského rudního revíru.</w:t>
      </w:r>
    </w:p>
    <w:p w14:paraId="7EC96285" w14:textId="77777777" w:rsidR="00006BB6" w:rsidRDefault="00006BB6">
      <w:r>
        <w:t>V blízkosti Zdaboře byly také hledány v 19. století stříbrné rudy "Na výfuku" za Červenou. Průzkumná šachtice "Na výfuku" byla zahloubena v roce 1864 na kraji lesa Březina a ze šachtice v hloubce 15,07 metru byla provedena zarážka západního překopu, který křížil žílu s hnědelovou výplní. Průzkum většího rozsahu nebyl v této oblasti prováděn.</w:t>
      </w:r>
    </w:p>
    <w:p w14:paraId="0ED589B9" w14:textId="6A78C2E1" w:rsidR="00006BB6" w:rsidRDefault="00006BB6">
      <w:r>
        <w:t xml:space="preserve">Ševčínská žíla byla nejjižněji sledována u vesnice Narysov. Jáma byla u této vesnice zaražena v roce 1863 soukromými podnikateli a po zjištění, že i zde má tato žíla železitou výplň, práce zanechali. Po nich jámu Narysov prohloubilo příbramské báňské ředitelství a v hloubce 64 metrů z jámy byly raženy průzkumné překopy. V západním překopu byla překřížena Ševčínská žíla s převážně karbonátovou výplní. Nebyly v ní nalezeny ani sledy </w:t>
      </w:r>
      <w:r w:rsidR="008D5527">
        <w:t>olova,</w:t>
      </w:r>
      <w:r>
        <w:t xml:space="preserve"> a proto byl důl v roce 1895 uzavřen a zasypán.</w:t>
      </w:r>
    </w:p>
    <w:p w14:paraId="311125FF" w14:textId="77777777" w:rsidR="00006BB6" w:rsidRDefault="00006BB6">
      <w:r>
        <w:t>Nepřímo na obec Zdaboř působil i rozvoj těžby uranových rud v okolí Příbrami. Nejdříve v dolní Zdaboři byl vybudován komplex ubytoven a velká závodní kuchyně. Posléze se v této části města Příbrami začala stavět řada bytových jednotek, nemocnice ZÚNZ UP Příbram, přemístila se do těchto prostorů i správa pomocných a ubytovacích provozů, vybudovalo se nové kino, prodejna a v posledních letech se intenzivně zastavuje rodinnými domky i prostor mezi Zdaboří a lesem Ševčiny.</w:t>
      </w:r>
    </w:p>
    <w:p w14:paraId="79EB6C6B" w14:textId="77777777" w:rsidR="00006BB6" w:rsidRDefault="00006BB6">
      <w:r>
        <w:t>Zdaboř se zapsala do historie hornictví i ve spojitosti se zakladatelem slávy příbramského hornictví Jana Antonína Alise, v jehož vlastnictví byl od roku 1765 do roku 1801 dvorec a ovčín u Zdaboře, známý především jako Holých statek, nyní největší farma Státního statku Tochovice na území našeho města. Rod Holých byl také znám tím, že formani z tohoto statku pravidelně odváželi vytěžené rudniny z Bohutína na Březové Hory.</w:t>
      </w:r>
    </w:p>
    <w:p w14:paraId="57AB3B55" w14:textId="77777777" w:rsidR="00006BB6" w:rsidRDefault="00006BB6">
      <w:r>
        <w:t>Zdaboř po celou historii byla především hornickou obcí a zůstane i dnes již jen částí města Příbram tak zapsána pro budoucí generace.</w:t>
      </w:r>
    </w:p>
    <w:p w14:paraId="5F100C76" w14:textId="3668CAA7" w:rsidR="00006BB6" w:rsidRDefault="008076D6">
      <w:bookmarkStart w:id="4" w:name="_Toc514636687"/>
      <w:r>
        <w:t>&amp;2</w:t>
      </w:r>
      <w:r w:rsidR="00006BB6">
        <w:t>Nerostné bohatství Příbramska</w:t>
      </w:r>
      <w:bookmarkEnd w:id="4"/>
    </w:p>
    <w:p w14:paraId="05BAE9E1" w14:textId="63D19099" w:rsidR="00006BB6" w:rsidRDefault="00006BB6">
      <w:r>
        <w:t xml:space="preserve">My rodáci </w:t>
      </w:r>
      <w:r w:rsidR="008D5527">
        <w:t>z</w:t>
      </w:r>
      <w:r>
        <w:t xml:space="preserve"> brdského podhůří jsme přesvědčeni o tom, že náš příbramský kraj patří k těm krásným koutům české vlasti, kam se i po dlouhé době odloučení rádi vracíme a vzpomínkami si osvěžujeme své mládí, ale i často tajemnou minulost našich prapředků.</w:t>
      </w:r>
    </w:p>
    <w:p w14:paraId="6EAB1C80" w14:textId="512533E1" w:rsidR="00006BB6" w:rsidRDefault="00006BB6">
      <w:r>
        <w:lastRenderedPageBreak/>
        <w:t xml:space="preserve">Většina z nás se narodila v podhorském okrese, kde je více lesů a </w:t>
      </w:r>
      <w:r w:rsidR="008D5527">
        <w:t>kamení</w:t>
      </w:r>
      <w:r>
        <w:t xml:space="preserve"> než orné půdy. Ty naše brdské hory začínají na jihozápadě a jejich část se v minulosti nazývala horami Třemšínskými, přímo nad naším městem to zase bývali hory Třemošenské. Vstup do klínu Brd </w:t>
      </w:r>
      <w:r w:rsidR="008D5527">
        <w:t>od severu</w:t>
      </w:r>
      <w:r>
        <w:t xml:space="preserve"> na staré stezce Litavské střeží zádumčivý Plešivec a od něho na východ jsou vrcholky dobříšských Hřebenů, doprovázené řadou pověstí o Fabiánovi, ale i hašteřivé Babě. K našemu okresu patří i nejslavnější česká řeka Vltava. Její hluboká údolí jsou dnes zaplněna vodami údolních přehrad, ale i nad těmi se zvedají kopce, které provlňují celé Sedlčansko.</w:t>
      </w:r>
    </w:p>
    <w:p w14:paraId="35714A72" w14:textId="1538D03E" w:rsidR="00006BB6" w:rsidRDefault="00006BB6">
      <w:r>
        <w:t xml:space="preserve">Všechny ty kopce brdských hor jsou od nepaměti naplněny drahými kovy, kovy obecného </w:t>
      </w:r>
      <w:r w:rsidR="008D5527">
        <w:t>použití,</w:t>
      </w:r>
      <w:r>
        <w:t xml:space="preserve"> a i velmi kvalitním stavebním kamenem.</w:t>
      </w:r>
    </w:p>
    <w:p w14:paraId="5641B946" w14:textId="738FA59C" w:rsidR="00006BB6" w:rsidRDefault="00006BB6">
      <w:r>
        <w:t xml:space="preserve">Psát jen o zlatu na příbramském okrese by nevystihlo náš brdský region. Staletou historii příbramského hornictví nepsalo jen zlato, bylo to i stříbro, olovo, zinek, antimon, železné rudy a po roce 1945 i ruda uranová. Od nepaměti se zde těží stavební </w:t>
      </w:r>
      <w:r w:rsidR="008D5527">
        <w:t>kámen,</w:t>
      </w:r>
      <w:r>
        <w:t xml:space="preserve"> a dokonce i kaolín.</w:t>
      </w:r>
    </w:p>
    <w:p w14:paraId="326DA5AC" w14:textId="552F9EBF" w:rsidR="00006BB6" w:rsidRDefault="00006BB6">
      <w:r>
        <w:t>Dobývání bohatství země v širším okolí Příbrami zahájily již pravěké kultury. Byla to před tisíci lety kultura knovízská, která u obce Třtí a u obce Velká u Kamýka nad Vltavou vybudovala velká</w:t>
      </w:r>
      <w:r w:rsidR="008238C4">
        <w:t xml:space="preserve"> </w:t>
      </w:r>
      <w:r>
        <w:t>oppida</w:t>
      </w:r>
      <w:r w:rsidR="008238C4">
        <w:t>,</w:t>
      </w:r>
      <w:r>
        <w:t xml:space="preserve"> a především rýžováním získávala z potoků vtékajících do Vltavy zlato.</w:t>
      </w:r>
    </w:p>
    <w:p w14:paraId="337978E6" w14:textId="77777777" w:rsidR="00006BB6" w:rsidRDefault="00006BB6">
      <w:r>
        <w:t>Po lidu kultury knovízské to byl keltský kmen Bójů, který do dnešních dnů zanechal řadu pozůstatků po svém působení na obou březích Vltavy. Keltové se zabývali především těžbou zlata, dodnes v blízkosti zlatých lokalit jsou velká keltská oppida nedaleko Hrazan a Nevězic.</w:t>
      </w:r>
    </w:p>
    <w:p w14:paraId="561FD8FC" w14:textId="77777777" w:rsidR="00006BB6" w:rsidRDefault="00006BB6">
      <w:r>
        <w:t>Pravěkým kulturám, k jejich způsobům těžby a úpravy kovů v našem městě i v jeho širokém okolí nemáme žádných přímých dokladů. Oppida, hroby, depoty jen dokumentují pobyt kultury laténské. Přímá hornická činnost zatím nebyla prokázána.</w:t>
      </w:r>
    </w:p>
    <w:p w14:paraId="1ED415B0" w14:textId="2EFC3297" w:rsidR="00006BB6" w:rsidRDefault="00006BB6">
      <w:r>
        <w:t>My, romantičtí historici</w:t>
      </w:r>
      <w:r w:rsidR="008D5527">
        <w:t xml:space="preserve"> </w:t>
      </w:r>
      <w:r>
        <w:t>však vidíme pozůstatky po keltském hornictví na Dubenecké hoře u Smolotel, v kamenných řadách nad Smolotely a již trvale umístěném kamenném bradáči ve zdivu příbramského zámečku, snad kultovním kamenu keltských havířů v prostoru výchozů bohatých stříbrných rud na Březové Hoře.</w:t>
      </w:r>
    </w:p>
    <w:p w14:paraId="4950C81E" w14:textId="63F3C7E3" w:rsidR="00006BB6" w:rsidRDefault="00006BB6">
      <w:r>
        <w:t xml:space="preserve">Pravěké kultury kolonizující brdský prales při hledání vzácných kovů, došly snad až k pramenům Litavky. Pozůstatky po nich jsou snad jen některá z rýžovišť mezi Bohutínem a Březovými Horami, ale i v rožmitálském údolí a na Zlatém potoku pod Třemšínem. Oppida v této nehostinné krajině nebudovali. Stejně tak i Přemyslovci a jejich poddaní, kteří na výchozech březohorských stříbrných žil mohli získávat mincovní kov, nezanechali v Podbrdí žádných hmotných památek. Je to snad i tím, že světové stříbrné ložisko na Březové Hoře u Příbrami bylo ve středověku podrobeno důkladné </w:t>
      </w:r>
      <w:r w:rsidR="008D5527">
        <w:t>revizi a</w:t>
      </w:r>
      <w:r>
        <w:t xml:space="preserve"> všechny známé výchozy stříbrných žil byly opětně těženy. Ve století šestnáctém byla Březová Hora doslova protkána otvory do jejich hlubin. Bohatství v ní ukryté bylo zpřístupňováno především horizontálními báňskými </w:t>
      </w:r>
      <w:r w:rsidR="008D5527">
        <w:t>díly – štolami</w:t>
      </w:r>
      <w:r>
        <w:t xml:space="preserve"> a těmto nejstarším báňským dílům v Příbrami bude věnováno toto kronikářské vzpomínání.</w:t>
      </w:r>
    </w:p>
    <w:p w14:paraId="3B1A162B" w14:textId="77777777" w:rsidR="00006BB6" w:rsidRDefault="00006BB6">
      <w:r>
        <w:t>Většina středověkých štol v Příbrami a jejím bezprostředním okolí byla v terénu hledána a také se našla podle zápisů ve starých hornických knihách ze šestnáctého století. Pouze odvodňovací štolu, která měla být mezi Lazcem a Třemošnou, se dosud nepodařilo nalézt.</w:t>
      </w:r>
    </w:p>
    <w:p w14:paraId="72D13F58" w14:textId="2676BD63" w:rsidR="00006BB6" w:rsidRDefault="00006BB6">
      <w:r>
        <w:t xml:space="preserve">Většina štol stříbrné rudy byla ražena od západu. Naši předci nehledali stříbro jen na Březové Hoře, ale hledali je i na Strachovských vrších, v Tisové u Bohutína a mezi Lhotou a Obecnicí směrem na Drahlín. Již v roce 1527 byly raženy tři štoly do Strachovských vrchů. Pro orientaci, je to vrch nad Závodem důlní mechanizace UP, směrem ke Kovohutím. U Kovohutí, dnes již pod nánosem úpravárenských kalů, byla štola Tří králů, jižně pak štola Zajíc, z níž byla dobývána Zaječí žíla a v místech u </w:t>
      </w:r>
      <w:r>
        <w:lastRenderedPageBreak/>
        <w:t xml:space="preserve">starého mostu přes Litavku, bylo ústí Německé štoly. Do Březové Hory ze západu od Podlesí, byla ražena štola Terezie. I ta je zasypána starými úpravárenskými kaly, a také hlavní dopravní chodba z Mordýřské </w:t>
      </w:r>
      <w:r w:rsidR="00F51808">
        <w:t>(</w:t>
      </w:r>
      <w:r>
        <w:t>nebo také Mučednické</w:t>
      </w:r>
      <w:r w:rsidR="00F51808">
        <w:t>)</w:t>
      </w:r>
      <w:r>
        <w:t xml:space="preserve"> žíly a žíly Marie Pomocnice. Nazývala se </w:t>
      </w:r>
      <w:r w:rsidR="008D5527">
        <w:t>Josef – Marie</w:t>
      </w:r>
      <w:r>
        <w:t xml:space="preserve">, byla zaražena v roce 1565 a její odval je dodnes znatelný pod odvalem Ševčínského dolu nedaleko železného mostu přes Litavku. Stříbrné rudy měla najít i štola Wolfgang, ražená již v roce 1526, její ústí </w:t>
      </w:r>
      <w:r w:rsidR="008D5527">
        <w:t>bývalého Cafourkova</w:t>
      </w:r>
      <w:r>
        <w:t xml:space="preserve"> mlýna na Drmlově Poli a přítoků vod do této sběrné důlní chodby dodnes využívají zahrádkáři u hřiště Baníku Příbram. Tato štola byla třetí nejdůležitější štolou v revíru, je dlouhá 1092,6 metrů a napojuje se na bývalý důl Wolfgang na Drkolnově. Jeho šachetní budova je v původní podobě, i když důl je v nečinnosti od roku 1838.</w:t>
      </w:r>
    </w:p>
    <w:p w14:paraId="6077F6FF" w14:textId="6F766554" w:rsidR="00006BB6" w:rsidRDefault="00006BB6">
      <w:r>
        <w:t xml:space="preserve">Za Drkolnovem směrem k rybníku Drozďák byla Ševčínská štola, její ústí bylo znepřístupněno již v roce 1837, ale je ještě znatelné podle malého odvalu v polích pod Drozďákem. Je dlouhá 424,5 metru a sloužila tady výlučně pro dopravu železné rudy ze Ševčínské žíly. Les, kde železná ruda byla dobývána se dnes nazývá Ševčíny nebo také v Ševčinách. Je mezi rybníkem Drozďák a Zdaboří. Směr žíly, která byla dobývána je patrný ve střední části lesa podle několika propadů. V lese u Drkolnova </w:t>
      </w:r>
      <w:r w:rsidR="008D5527">
        <w:t>také vedla</w:t>
      </w:r>
      <w:r>
        <w:t xml:space="preserve"> štola krásným portálem. Nebyla to štola těžní, ale odvodňovací. Touto byla odváděna voda čerpaná z dolu Drkolnov. Přestože byla zapsána do seznamu technických památek, není tady u jejího kamenného ústí zhola nic. Krásné "lícáky" z Dubové hory jsou v některých základech v zahrádkářské kolonii. Stejně tak dopadl otevřený vodní přivaděč, a to v celé délce zahrádkářské kolonie. Na Vysoké Peci byla Řimbabská štola, její ústí i část štoly byly vyzděny. Tato štola je v závalu a v 187,8 metrech se napojuje na báňská díla dolu Řimbaba.</w:t>
      </w:r>
    </w:p>
    <w:p w14:paraId="754B815B" w14:textId="4DBDD9E4" w:rsidR="00006BB6" w:rsidRDefault="00006BB6">
      <w:r>
        <w:t xml:space="preserve">Do Březové Hory od východu byla zaražena již v roce 1708 těžní a odvodňovací štola Karla Boromejského. Začíná v prostoru kasáren 1. máje, od ústí do 81 metrů je zaklenuta a ve vzdálenosti 659 metrů od ústí se napojuje na Anenský důl a od něho pokračovala k ostatním březohorským dolům a až do roku 1859 byla hlavní odvodňovací štolou březohorského revíru. Vody z této staré štoly jsou svedeny do kanalizačního potrubí a vytékají v západní části rybníku Dolní Obora. Výtok je </w:t>
      </w:r>
      <w:r w:rsidR="008D5527">
        <w:t>vydatný,</w:t>
      </w:r>
      <w:r>
        <w:t xml:space="preserve"> a i v době sucha vytéká ze štoly voda. Určitě toto ústí u kruhového objezdu najdete. Vůbec nejdelší štolou </w:t>
      </w:r>
      <w:r w:rsidR="008D5527">
        <w:t>březohorsko – bohutínského</w:t>
      </w:r>
      <w:r>
        <w:t xml:space="preserve"> revíru je Dědičná odvodňovací štola, vyúsťující u Trhových Dušník a bude ještě dlouho jedním z dobrých zdrojů vody pro naše město. I s odbočkami má délku 21906 metrů a po likvidaci těžby v březohorském revíru byla tak upravena, že dalších 50 let v hloubce 80 metrů pod Březovými Horami bude ze zatopeného revíru odvádět bezpečně vody do Litavky. Nehluboké jsou na Březových Horách bývalé dopravní štoly, Mariánská a Ševčínská. Ústí Mariánské štoly je dosud s kamenným portálem a najdete ji nedaleko těžní budovy dolu Vojtěch. Štola byla ražena v létech 1869 až 1870 a je dlouhá 532 metrů. Na Mariánskou štolu se měla napojit za druhé světové války štola ražená od zdravotního střediska. Část štoly byla vyražena, ale k propojení nedošlo. Mnohem kratší a dnes již nepřístupná, pod budovami ZTR RD Příbram, byla Ševčínská dopravní štola. Pro dopravu rudnin z dolu Ševčíny k centrální úpravně u Vojtěšského dolu.</w:t>
      </w:r>
    </w:p>
    <w:p w14:paraId="6CAE6F66" w14:textId="77777777" w:rsidR="00006BB6" w:rsidRDefault="00006BB6">
      <w:r>
        <w:t>Odvodňovací štolu, ze staré Příbrami, měl také důl Lill. Byla to štola Černojamská, která vyúsťuje u železničního přejezdu z Příbrami do Lhoty. Vody ze zatopeného Lillova dolu jsou touto štolou vedeny potrubím, které vody odvádí až do Příbramského potoka. Vodní zátopa na dolu Lill byla původně na úrovni Dědičné štoly, po ukončení průzkumných prací na radioaktivní suroviny a zazdění spojů na Dědičnou štolu vodní zátopa dostoupila až 27 metrů pod hlubeň jámy.</w:t>
      </w:r>
    </w:p>
    <w:p w14:paraId="7AF49942" w14:textId="1278AB61" w:rsidR="00006BB6" w:rsidRDefault="00006BB6">
      <w:r>
        <w:t xml:space="preserve">Mnohem více než na </w:t>
      </w:r>
      <w:r w:rsidR="008D5527">
        <w:t>stříbro – olovnaté</w:t>
      </w:r>
      <w:r>
        <w:t xml:space="preserve"> rudy, byly v širším okolí našeho města raženy štoly na železnou rudu. K těm nejvýznamnějším ve staré Příbrami patří Matějská štola </w:t>
      </w:r>
      <w:r w:rsidR="00F51808">
        <w:lastRenderedPageBreak/>
        <w:t>(</w:t>
      </w:r>
      <w:r>
        <w:t>nazývaná též Matyášovou nebo Matoušovou</w:t>
      </w:r>
      <w:r w:rsidR="00F51808">
        <w:t>)</w:t>
      </w:r>
      <w:r>
        <w:t>. Zaražena byla v prvé polovině šestnáctého století, několikráte byla na ní těžba obnovována a zajistila Příbrami i v dobách nejnepříznivějších hornická privilegia. Kamenné ústí štoly je jen nepatrně poškozeno a vody ze štoly vtékají do Příbramského potoka. Má délku 522 metrů a prochází od bývalých jatek hlubinami Jánského vrchu a na svém konci se přibližuje k příbramskému hřbitovu. Určitě dobře jí znal příbramský rodák Jan Drda a pověsti o ní vtěsnal do " Městečka na dlani ". Štola je na Podskalí, jemuž Jan Drda říká Perlov, ale staří Příbramáci hanlivě Prdlov. Matějská štola překřížila všechny známé výchozy železných rud, které také byly dobývány z jižní strany příbramského náměstí, od Rynečku.</w:t>
      </w:r>
    </w:p>
    <w:p w14:paraId="14A866E6" w14:textId="0CCAB199" w:rsidR="00006BB6" w:rsidRDefault="00006BB6">
      <w:r>
        <w:t xml:space="preserve">Štolami je také protkán Haťský vrch. Těžila se z něho železná ruda a po roce 1945 jámou číslo šest i uranová ruda. I z protějšího vrchu Svatohorského byla také štolou dobývána ruda. Jámy byly zakládány na vrcholu Haťského vrchu a z těchto, nebo z údolí Haťského  - Příbramského potoka byly raženy štoly. Hornická činnost zde byla staletí. K nejstarším jámám v haťském revíru patřila jáma Barbora. Z té byla ražena Manfeldská štola v délce 300 metrů s vyústěním v lesíku u Hatí. Haťská štola byla ražena od dolu Eleonora k jámám Karel a Jakub a vyústila u Haťského potůčku nad rybníčkem Kaňka. I pod rybníkem Kaňka je dosud přístupné ústí Filipínské štoly </w:t>
      </w:r>
      <w:r w:rsidR="00F51808">
        <w:t>(</w:t>
      </w:r>
      <w:r>
        <w:t>U Flusárny</w:t>
      </w:r>
      <w:r w:rsidR="00F51808">
        <w:t>)</w:t>
      </w:r>
      <w:r>
        <w:t xml:space="preserve">. Od ústí do 103 metrů je po celém obvodu s kamennou vyzdívkou, ve 284 metrech je na den napojena světlíkem a její celková délka je 444,50 metrů. I z této štoly vytéká voda. Starou Filipínskou štolu obnovil v roce 1864 příbramský horní závod jako průzkumnou štolu na možné polymetalické zrudnění v tomto vrchu. Předpokládané rudné bohatství se však nenašlo. </w:t>
      </w:r>
    </w:p>
    <w:p w14:paraId="1B804B04" w14:textId="7EB01304" w:rsidR="00006BB6" w:rsidRDefault="00006BB6">
      <w:r>
        <w:t xml:space="preserve">Z jiné strany do Haťského vrchu byly raženy štoly Starobrodská a Novobrodská. Pro soudržnost hornin byla dlouho přístupná Novobrodská štola. Její ústí je u bývalého Kraftova </w:t>
      </w:r>
      <w:r w:rsidR="00F51808">
        <w:t>(</w:t>
      </w:r>
      <w:r>
        <w:t>Ornova</w:t>
      </w:r>
      <w:r w:rsidR="00F51808">
        <w:t>)</w:t>
      </w:r>
      <w:r>
        <w:t xml:space="preserve"> mlýna a má délku 435,8 metru.</w:t>
      </w:r>
    </w:p>
    <w:p w14:paraId="23CA9A8B" w14:textId="77777777" w:rsidR="00006BB6" w:rsidRDefault="00006BB6">
      <w:r>
        <w:t>Pozůstatky po hornické činnosti najdeme i u Trhových Dušníků. Dodnes ve východní stráni nad Trhovými Dušníkami je překrásný kamenný portál Květné štoly. Květenská štola byla ražena v druhé polovině devatenáctého století a v hloubce 60 metrů se napojila na Květenskou šachtu. Název " šachta " na příbramsku zdomácněl, i když je německého původu. Květenská štola je dlouhá 714,5 metrů a byla znepřístupněna při zřizování vodovodu pro Trhové Dušníky. Dolování na vrchu Květná je prastaré, ve středověku v těchto místech býval důl Bohatá Květná a po nálezu bohatých stříbrných žil na Březové Hoře se předpokládalo, že i květenské rudní žíly budou obdobou žil březohorských. Květenská šachta byla vyhloubena do 277 metrů, ale průzkumné práce na čtyřech horizontech byly bezvýsledné. Hlavní Květenská žíla byla průzkumně sledována i ve Skorotínských vrchách a řadou kutacích příkopů až ke Svaté Hoře. Přes značnou délku překopů i sledných chodeb stříbrné žíly nebyly nalezeny. V roce 1969 se v těchto prostorách prováděl opětně geologický průzkum, ale ani ten, prováděný moderními geologickými metodami, předpokládané zrudnění nepotvrdil. A tak z celé Květné zůstala jediná záhada, středověký důl Bohatá Květná, ten se dosud najít nepodařilo. Snad proto, že Květná mohla být ve středověkém označení pro lesnatou vyvýšeninu mezi Trhovými Dušníkami a Občovem.</w:t>
      </w:r>
    </w:p>
    <w:p w14:paraId="2E9781EA" w14:textId="1654C751" w:rsidR="00006BB6" w:rsidRDefault="00006BB6">
      <w:r>
        <w:t xml:space="preserve">Od Trhových Dušník severně, pod železniční tratí, bývalo ústí Sádecké štoly. Štola byla ražena v horizontu 490 metrů n. m. a po 332 metrech nafárala Sádeckou šachtu. Sádecká šachta byla ražena v roce 1866 a měla ověřit rudonosnost starých středověkých báňských prací. Ale ani na tomto dole stříbrné rudy nebyly, důl však proslul překrásnými krystaly barytů v zelené a žluté </w:t>
      </w:r>
      <w:r w:rsidR="00F51808">
        <w:t>(</w:t>
      </w:r>
      <w:r>
        <w:t>medové</w:t>
      </w:r>
      <w:r w:rsidR="00F51808">
        <w:t>)</w:t>
      </w:r>
      <w:r>
        <w:t xml:space="preserve"> barvě.</w:t>
      </w:r>
    </w:p>
    <w:p w14:paraId="055FC96D" w14:textId="0EC82A89" w:rsidR="00006BB6" w:rsidRDefault="00006BB6">
      <w:r>
        <w:t xml:space="preserve">Pod Sádkem, dále k severu, se dobývala železná ruda u </w:t>
      </w:r>
      <w:r w:rsidR="008D5527">
        <w:t>Bratkovic,</w:t>
      </w:r>
      <w:r>
        <w:t xml:space="preserve"> a to již v osmnáctém století pro malé hamry v Dominikálních a Německých Pasekách, kde kováři a cvočkaři </w:t>
      </w:r>
      <w:r>
        <w:lastRenderedPageBreak/>
        <w:t>vyráběli řadu železného zboží. V Německých Pasekách bydleli němečtí horníci, kteří se po přistěhování do Brd dlouhou dobu neasimilovali s českým okolím a udrželi si nejen řeč, ale i německá jména.</w:t>
      </w:r>
    </w:p>
    <w:p w14:paraId="46BEFECA" w14:textId="77777777" w:rsidR="00006BB6" w:rsidRDefault="00006BB6">
      <w:r>
        <w:t>Starou Bratkovickou štolu v polovině devatenáctého století nechalo vyzmáhat Státní báňské ředitelství v Příbrami za účelem prozkoumání terénu pod Hluboší. Stará štola byla prodloužena jen o 5,5 metrů a její čelba je od ústí vzdálena 296,8 metrů. Štola byla ražena v zátopovém území Litavky a bývala v ohybu Litavky za mostem z Bratkovic do Hluboše.</w:t>
      </w:r>
    </w:p>
    <w:p w14:paraId="28415AF5" w14:textId="77777777" w:rsidR="00006BB6" w:rsidRDefault="00006BB6">
      <w:r>
        <w:t>Kdybychom pokračovali od Dominikálních a Německých Pasek dále po toku Litavky, našli bychom zde pozůstatky po hornické činnosti. Je to na Komorsku, Pískách, u Ohrazenic, památném Plešivci i vrchu Ostrém. Všechny tyto vrcholky jsou protkány štolami, ze kterých byla dobývána železná ruda pro hamry i hutě v Jincích a Čenkově.</w:t>
      </w:r>
    </w:p>
    <w:p w14:paraId="6E4B3F18" w14:textId="3CF2BB64" w:rsidR="00006BB6" w:rsidRDefault="00006BB6">
      <w:r>
        <w:t xml:space="preserve">I na Nové Hospodě byla v druhé polovině devatenáctého století hledána stříbrná ruda. Kutací šachta zde byla vyhloubena do 46 metrů a v této hloubce byly západním i východním směrem raženy překopy </w:t>
      </w:r>
      <w:r w:rsidR="00F51808">
        <w:t>(</w:t>
      </w:r>
      <w:r>
        <w:t>celkem 183 metrů</w:t>
      </w:r>
      <w:r w:rsidR="00F51808">
        <w:t>)</w:t>
      </w:r>
      <w:r>
        <w:t>, ale stříbrné zrudnění nebylo zastiženo.</w:t>
      </w:r>
    </w:p>
    <w:p w14:paraId="57C0709B" w14:textId="77777777" w:rsidR="00006BB6" w:rsidRDefault="00006BB6">
      <w:r>
        <w:t>Hornická činnost západně od Příbrami byla i v obecnické kotlině pod hřebeny Třemošné a Velkého Toku. V údolní nivě této kotliny protéká Čepkovský potok. Jeho vydatné průtoky daly vznik čtyřem hamrům, z nichž poslední na soutoku Čepkovského potoka a Litavky se na přelomu 18. a 19. století přestavěl na stříbrnou huť, dnešní Kovohutě Příbram.</w:t>
      </w:r>
    </w:p>
    <w:p w14:paraId="0CACD1F0" w14:textId="27E00815" w:rsidR="00006BB6" w:rsidRDefault="00006BB6">
      <w:r>
        <w:t xml:space="preserve">Stříbro v obecnické kotlině bylo hledáno už ve století šestnáctém. Býval zde důl s odvodňovací štolou s honosným německým názvem Reichentrost </w:t>
      </w:r>
      <w:r w:rsidR="00F51808">
        <w:t>(</w:t>
      </w:r>
      <w:r>
        <w:t>Bohaté potěšení</w:t>
      </w:r>
      <w:r w:rsidR="00F51808">
        <w:t>)</w:t>
      </w:r>
      <w:r>
        <w:t>, ale mnoho rudného bohatství nikdy nevydal. V prostoru středověkých prací byly v letech 1912 až 1919 prováděny nejdříve jamou a později v hloubce 60 metrů průzkumné práce směrně v celkové délce 600 metrů. Ale ani tyto žádné výrazné bilanční zrudnění nenašly. Pozůstatky po hornické činnosti v tomto regionu byly znatelné mezi Novým Podlesím a Osečí u samoty Ovčín a jsou dosud na Dubové hoře, nedaleko jejího vrcholu směrem k Malé Třemošné.</w:t>
      </w:r>
    </w:p>
    <w:p w14:paraId="5CFE9FAE" w14:textId="7946BE6A" w:rsidR="00006BB6" w:rsidRDefault="00006BB6">
      <w:r>
        <w:t xml:space="preserve">V samotné Obecnici, převážně hornické, neboť mnoho obyvatel této vesnice pracovalo v březohorských dolech, se do konce 16. století zpracovávala železná ruda, nejdříve v hamrech a od konce 17. století v železářském závodě s vysokou pecí. Staré hamry plnily i nadále svojí funkci při zpracování starého železa a odpadků litiny. Vysoká pec v Obecnici vyhasla kolem roku 1880 a slévárna byla zrušena v roce 1903. Železná ruda pro obecnické železárny byla dobývána v Kleštěnickém dolu </w:t>
      </w:r>
      <w:r w:rsidR="00F51808">
        <w:t>(</w:t>
      </w:r>
      <w:r>
        <w:t>obec Kleštěnice nedaleko Komárova</w:t>
      </w:r>
      <w:r w:rsidR="00F51808">
        <w:t>)</w:t>
      </w:r>
      <w:r>
        <w:t>, v dole Karolína na východním svahu Březové Hory, nad Okresním domem mládeže v Příbrami a v Žežických skalkách.</w:t>
      </w:r>
    </w:p>
    <w:p w14:paraId="2F40B898" w14:textId="77777777" w:rsidR="00006BB6" w:rsidRDefault="00006BB6">
      <w:r>
        <w:t>Středověké práce na stříbro v Hůrkách u Drahlína ověřovaly v 19. století chodby ražené ze Sádecké šachty. Ani v tomto prostoru není výrazné polymetalické zrudnění.</w:t>
      </w:r>
    </w:p>
    <w:p w14:paraId="60F665A6" w14:textId="71291546" w:rsidR="00006BB6" w:rsidRDefault="00006BB6">
      <w:r>
        <w:t xml:space="preserve">Jižně nad Příbrami byla také dobývána železná ruda. Dnes tomuto prostoru říkáme Žežické skalky, v minulosti byl tento prostor označován názvem " V kopaninách ". Hornická činnost zde byla prováděna od roku 1642 do roku 1877 a byly zde dobývány železné rudy s poměrně vysokým obsahem železa. K nejproduktivnějším žilám v tomto malém revíru patřila Florentýnská </w:t>
      </w:r>
      <w:r w:rsidR="00F51808">
        <w:t>(</w:t>
      </w:r>
      <w:r>
        <w:t>Florencova</w:t>
      </w:r>
      <w:r w:rsidR="00F51808">
        <w:t>)</w:t>
      </w:r>
      <w:r>
        <w:t xml:space="preserve"> žíla, místy až sedm metrů mocná. Hlavní dopravní chodbou v žežickém revíru byla Florentýnská štola. Část jejího ústí je dosud znatelná v polích nad farmou na Zdaboři. Část vody této štoly je odebírána pro potřebu farmy, část volně vytéká do malého rybníčku. Železná ruda ze Žežických skalek byla odvážena jednak do rožmitálské huti, ale i do huti obecnické. Při dobývání železných rud na Florentýnské žíle byla nalezena v železné rudě zrnka galenitu a tento nález dal podnět v roce 1862 k založení Schwarzenberského dolu, který provozoval </w:t>
      </w:r>
      <w:r>
        <w:lastRenderedPageBreak/>
        <w:t>příbramský horní závod. Důl je hluboký 157 metrů a je nyní zdrojem pitné vody pro část obce Žežice. Tento průzkumný důl nebyl dlouho provozován, v roce 1870 se na šachetní budovu při vichřici zřítil čtyřhranný komín a od dalších průzkumných prací bylo tehdy upuštěno. Před několika lety se zvažovalo v této oblasti provést vrtný průzkum, ale k jeho realizaci nedošlo, Na hlavní rudné struktury v prostoru Žežických skalek byly postupně vyhloubeny jámy Marie, Ondřej, Alois, Schwarzenberk, Vilém, Jakub, Václav a štoly Václav a Antonín. Do dnešních dnů po starém železném revíru zbylo jen několik propadů ve starých jamách, ale i na dobývkách Florentýnské žíly. Největšímu propadu říkáme Žežická jeskyně. Z Příbrami k Žežickým skalkám není daleko a při procházce lesem mezi pozůstatky po staré hornické činnosti najdete i tmavý psylomelan, manganovou rudu, připomínající svými ledvinkovými krystaly smolinec.</w:t>
      </w:r>
    </w:p>
    <w:p w14:paraId="67A6879D" w14:textId="77777777" w:rsidR="00006BB6" w:rsidRDefault="00006BB6">
      <w:r>
        <w:t>Bohaté nálezy zlata a následný rozvoj těžby tohoto drahého kovu v druhé polovině devatenáctého století v jižní Africe obnovily zájem o těžbu zlata v Čechách, specificky i v Brdech, kde jsou horniny mineralogickým složením obdobné jako ve zlatonosném pásmu v Jihoafrické republice. Říkáme jim slepence a hojně se nacházejí v centrální části Brd. Třemošenské, Žitecké a jinecké slepence byly vědecky zkoumány na Vysoké škole báňské v Příbrami, psal o nich profesor František Pošepný a profesoři VŠB B. Ježek a B. Stočes, zvažovali provádění průzkumných prací v okolí vrchu Žitec u Nesvačil. Předmětem výzkumu zůstávají tyto horniny i v druhé polovině dvacátého století. Primární obohacení zlatem zatím ve slepencích brdského regionu nebylo prokázáno. Přesto na otocích a říčkách protékajících nad těmito vrty dodnes nacházíme pozůstatky po těžbě zlata.</w:t>
      </w:r>
    </w:p>
    <w:p w14:paraId="7AAD8AF7" w14:textId="7D350121" w:rsidR="00006BB6" w:rsidRDefault="00006BB6">
      <w:r>
        <w:t xml:space="preserve">Hojná byla rýžoviště u pramenů Litavky, dosud znatelné jsou od hráze Pilského rybníka až k Bohutínu a z rozsáhlých rýžovišť od Lázského rybníka k Bohutínu zbyly jen Lázské jamky. Ale odvaly a prohlubně na Zavírce nad Lázským rybníkem jsou pozůstatky po těžbě železných rud. Amatérský průzkum Lázských jamek prováděl před několika lety V. Huml z Bohutína. Za odborné pomoci ústavu ČSAV v Praze se mu podařilo nalézt starou zlatou šachtu s dřevěnou výztuží. Záchranný archeologický výzkum prováděla ČSAV, archeologický ústav v Praze doktorem Jaroslavem Kudrnáčem. Tato rýžoviště na Litavce nazýváme Vysokopecké a Lázské jamky. Záchranný výzkum byl realizován před aplanací starých rýžovišť na lesopark Litavka. Ve starých odvalech </w:t>
      </w:r>
      <w:r w:rsidR="00F51808">
        <w:t>(</w:t>
      </w:r>
      <w:r>
        <w:t>rýžích</w:t>
      </w:r>
      <w:r w:rsidR="00F51808">
        <w:t>)</w:t>
      </w:r>
      <w:r>
        <w:t xml:space="preserve"> se podařilo středověké keramiky s úlomky polymetalických rud. Tímto výzkumem byly posunuty doložené začátky dobývání stříbrných rud v okolí Příbrami do třináctého století, tedy o dvě století </w:t>
      </w:r>
      <w:r w:rsidR="008D5527">
        <w:t>dále,</w:t>
      </w:r>
      <w:r>
        <w:t xml:space="preserve"> než uvádějí historické dokumenty.</w:t>
      </w:r>
    </w:p>
    <w:p w14:paraId="6EB92C60" w14:textId="47507A09" w:rsidR="00006BB6" w:rsidRDefault="00006BB6">
      <w:r>
        <w:t xml:space="preserve">Zlaté rýže bývaly a dodnes jsou znatelné v tochovickém parku, na Starosedleckém </w:t>
      </w:r>
      <w:r w:rsidR="00F51808">
        <w:t>(</w:t>
      </w:r>
      <w:r>
        <w:t>Hrádeckém</w:t>
      </w:r>
      <w:r w:rsidR="00F51808">
        <w:t>)</w:t>
      </w:r>
      <w:r>
        <w:t xml:space="preserve"> potoku, který pramení pod Vysokou a vlévá se do Skalice u Myslína. Prameniště je nedaleko vrchu Žitec a pod prameništi se v historických zápisech připomíná již dávno zaniklá ves Koryta a nedaleko Třebska bývala vodní tvrz Truskov. Dnes je v těchto místech jen malý rybník. Rýžování na Hrádeckém potoku připomíná i název mlýnu u Tochovic </w:t>
      </w:r>
      <w:r w:rsidR="008D5527">
        <w:t>„Pod</w:t>
      </w:r>
      <w:r>
        <w:t> rejží “. I na bývalém uranovém dole číslo 18 bylo zjištěno mineralogicky zlato.</w:t>
      </w:r>
    </w:p>
    <w:p w14:paraId="50E84873" w14:textId="771EEB16" w:rsidR="00006BB6" w:rsidRDefault="00006BB6">
      <w:r>
        <w:t xml:space="preserve">Také řeka Skalice </w:t>
      </w:r>
      <w:r w:rsidR="00F51808">
        <w:t>(</w:t>
      </w:r>
      <w:r>
        <w:t>Vlčava</w:t>
      </w:r>
      <w:r w:rsidR="00F51808">
        <w:t>)</w:t>
      </w:r>
      <w:r>
        <w:t xml:space="preserve"> pramenící pod Třemšínem bývala rýžovnickým eldorádem. Rýžovnické kopečka jsou popisovány od Rožmitálu až k Březnici. Zlato se dobývalo nad Skalicí u Neresců a v místech u rožmitálského nádraží bývala osada Masárna, kdysi výrazně zlatokopecká osada. Pozůstatky starých rýžovišť jsou i na potoku tekoucím z Vranovic do Rožmitálu, kde se vlévá do Skalice, hlavně v místech u Nesvačil i rybníka, kde se říká V hlubokém. Za Vranovicemi směrem k Nesvačilům jsou i nepatrné pozůstatky po hornické těžbě. V Sedlici v jedné studni prý našli stříbrnou rudu. A ještě </w:t>
      </w:r>
      <w:r>
        <w:lastRenderedPageBreak/>
        <w:t xml:space="preserve">do třetice k </w:t>
      </w:r>
      <w:r w:rsidR="008D5527">
        <w:t>Vranovicím</w:t>
      </w:r>
      <w:r>
        <w:t>, k vrchu Hůrka nade vsí se váže pověst o tvrzi jednoho z vrahů slavníkovské kněžny Ludmily.</w:t>
      </w:r>
    </w:p>
    <w:p w14:paraId="7A303B11" w14:textId="77777777" w:rsidR="00006BB6" w:rsidRDefault="00006BB6">
      <w:r>
        <w:t>Nad Rožmitálem v hlubokých lesích jižně pod Třemšínem pramení podle starého názvu Zlatý nyní Závišinský potok. Od Roželova k Vacíkovu jsou v jeho širokém okolí, nejvíce na Příbramsku, znatelné pozůstatky po rýžování a snad i povrchové těžbě zlata. Nyní se nedaleko potoka provádí geologický průzkum, který potvrdil, že rýžovníci v těchto místech opravdu zlato nacházeli.</w:t>
      </w:r>
    </w:p>
    <w:p w14:paraId="2756EC78" w14:textId="07FF9217" w:rsidR="00006BB6" w:rsidRDefault="00006BB6">
      <w:r>
        <w:t xml:space="preserve">Nelze nevzpomenout ani Kocábu, která pramení přímo v teritoriu našeho města. Dva potůčky mají vývěry pod Novou Hospodou a již pod </w:t>
      </w:r>
      <w:r w:rsidR="008D5527">
        <w:t>dubnem</w:t>
      </w:r>
      <w:r>
        <w:t xml:space="preserve"> se spojují do Kocáby, která postupně s přítoky na své cestě k Vltavě mohutní a po více než 50 km se u Štěchovic vlévá do Vltavy. I Kocába v celé délce toku byla zlatonosná. Nejen u svého prameniště, kde procházela Zlatá stezka a býval bytízský zlatodůl, ale především u velkých zlatorudných revírů, Novoknínském a Štěchovickém. K rýžování zlata na Kocábě se váže řada legend, nejen prastarých, ale i z tohoto století.</w:t>
      </w:r>
    </w:p>
    <w:p w14:paraId="4CBA83A5" w14:textId="70657920" w:rsidR="00006BB6" w:rsidRDefault="00006BB6">
      <w:r>
        <w:t xml:space="preserve">A ještě o jednom potoku od západu k Vltavě. Je jím Líšnický potok pramenící pod Milínem a vlévajícím se společně s Bohostickým potokem v Solenicích pod Orlickou přehradou do Vltavy. V dolní části toku Líšnického potoka byla rýžoviště po obou jeho </w:t>
      </w:r>
      <w:r w:rsidR="008D5527">
        <w:t>stranách,</w:t>
      </w:r>
      <w:r>
        <w:t xml:space="preserve"> a i řada zlatonosných mlýnů. Ještě v roce 1978 se podařilo pracovníkům </w:t>
      </w:r>
      <w:r w:rsidR="008D5527">
        <w:t>Okresního</w:t>
      </w:r>
      <w:r>
        <w:t xml:space="preserve"> muzea v Příbrami získat od obyvatel Dolní Líšnice dva zachovalé mlecí kameny na zlato. V minulosti jich zde i přímo v potoce </w:t>
      </w:r>
      <w:r w:rsidR="00F51808">
        <w:t>(</w:t>
      </w:r>
      <w:r>
        <w:t xml:space="preserve">jen </w:t>
      </w:r>
      <w:r w:rsidR="008D5527">
        <w:t>úlomky) měly</w:t>
      </w:r>
      <w:r>
        <w:t xml:space="preserve"> být desítky a není divu, neboť stráně od Smolotel až k Dolní Líšnici jsou poznačeny stovkami propadlin po staré hornické činnosti, dobývání zlata.</w:t>
      </w:r>
    </w:p>
    <w:p w14:paraId="2A5938CB" w14:textId="027A8D16" w:rsidR="00006BB6" w:rsidRDefault="00006BB6">
      <w:r>
        <w:t xml:space="preserve">Smolotelsko, jako malý region v blízkosti Vltavy s Líšnickým potokem, zámkem a barokním kostelem na vrchu Maková </w:t>
      </w:r>
      <w:r w:rsidR="00F51808">
        <w:t>(</w:t>
      </w:r>
      <w:r>
        <w:t xml:space="preserve">měl také označení Český </w:t>
      </w:r>
      <w:r w:rsidR="008D5527">
        <w:t>Karmel</w:t>
      </w:r>
      <w:r w:rsidR="00F51808">
        <w:t>)</w:t>
      </w:r>
      <w:r>
        <w:t xml:space="preserve">, je v odborných publikacích označován jako </w:t>
      </w:r>
      <w:r w:rsidR="008D5527">
        <w:t>stříbro – zlatonosný</w:t>
      </w:r>
      <w:r>
        <w:t xml:space="preserve"> revír.</w:t>
      </w:r>
    </w:p>
    <w:p w14:paraId="3BE49425" w14:textId="4790FC26" w:rsidR="00006BB6" w:rsidRDefault="00006BB6">
      <w:r>
        <w:t xml:space="preserve">Zlato v tomto regionu se mělo dobývat již za vlády Jana Lucemburského. Lestnyczie </w:t>
      </w:r>
      <w:r w:rsidR="00F51808">
        <w:t>(</w:t>
      </w:r>
      <w:r>
        <w:t>dnešní Líšnice</w:t>
      </w:r>
      <w:r w:rsidR="00F51808">
        <w:t>)</w:t>
      </w:r>
      <w:r>
        <w:t xml:space="preserve"> je uvedena v roce 1338 v zástavní listině českých zlatodolů. Pozůstatky po staré těžbě zlata jsou dodnes na ploše několika desítek tisíc metrů čtverečních nad Smolotely i Horní a Dolní Líšnicí.</w:t>
      </w:r>
    </w:p>
    <w:p w14:paraId="4B142575" w14:textId="2867C965" w:rsidR="00006BB6" w:rsidRDefault="00006BB6">
      <w:r>
        <w:t xml:space="preserve">Po úspěšném zahájení těžby stříbrných rud na Březových Horách bylo stříbro hledáno i na Smolotelsku.  V roce 1808 nedaleko Nepřejova byl zaražen malý důl na leštěncové žíle a od roku 1818 na štole Gutglűck, kde se s přestávkami pracovalo až do roku 1841. Průzkum byl prováděn neodborně, všichni podílníci na </w:t>
      </w:r>
      <w:r w:rsidR="008D5527">
        <w:t>těžbě – těžaři</w:t>
      </w:r>
      <w:r>
        <w:t xml:space="preserve">, neměli hornické vzdělání. Při hledání stříbra u Nepřejova byla překřížena řada křemenných žil s obsahem zlata. Nejvyšší obsahy měla žíla Josef od 2 do 5 gramů na tunu. Na práce u Nepřejova navázala ražba Dědičné Františkovy štoly z ústí Horní Líšnice, která již v roce 1857 byla dlouhá 380 metrů. Nedaleko této štoly měla být zaražena hluboká odvodňovací štola pro březohorský revír, ta však nebyla realizována. Soukromí těžaři ukončili práce u Nepřejova a v Líšnici </w:t>
      </w:r>
      <w:r w:rsidR="008D5527">
        <w:t>v roce</w:t>
      </w:r>
      <w:r>
        <w:t xml:space="preserve"> 1857, pro naprostý nedostatek finančních prostředků na další báňské práce.</w:t>
      </w:r>
    </w:p>
    <w:p w14:paraId="6018A317" w14:textId="57D5E183" w:rsidR="008076D6" w:rsidRDefault="008076D6">
      <w:r>
        <w:t>&amp;2Zlato na příbramsku</w:t>
      </w:r>
    </w:p>
    <w:p w14:paraId="5EEDE76C" w14:textId="77777777" w:rsidR="00006BB6" w:rsidRDefault="00006BB6">
      <w:r>
        <w:t>K obnovení hornické činnosti na Smolotelsku pak dochází koncem devatenáctého století. Badatelské i hornické práce jsou zaměřeny výhradně jen na zlato. Vysokoškolští profesoři, na přelomu letopočtu, František Pošepný a Vladislav Barvíř vypracovali odborné posudky na tento starý zlatonosný revír a po nich odborné posudky s návrhem na průzkumné práce zveřejnily profesoři z Karlovy univerzity František Slavík a Radim Kettner. Nejvíce zásluh na obnovení hornických prací v tomto zlatonosném revíru má profesor z Vysoké školy báňské v Příbrami Bohuslav Ježek, který se i finančně podílel na ověřování stařin nad Smolotely.</w:t>
      </w:r>
    </w:p>
    <w:p w14:paraId="67D405FB" w14:textId="6A6A9D87" w:rsidR="00006BB6" w:rsidRDefault="00006BB6">
      <w:r>
        <w:lastRenderedPageBreak/>
        <w:t xml:space="preserve">Na základě zjištěných obsahů zlata ve starých báňských propadlinách, zahájilo příbramské báňské ředitelství průzkumné práce na vrchu Maková a v lesním prostoru U buku. Na obou místech byly raženy průzkumné jámy a z nich průzkumné chodby. Báňské práce byly zahájeny v říjnu 1933 a ukončeny na podzim roku 1938. Báňské práce na Smolotelsku měly tzv. nouzový charakter a byly především pro nezaměstnané ze širšího okolí Příbrami. Finanční příspěvek státu pro tyto práce byl pro čtyřicet pracovníků po 8 Kč denně. Později se začalo pracovat i na staré líšnické štole, ražené v polovině devatenáctého století. Štola byla zmáhána a křemenné žíly hodnoceny na zlatonosnost, poslední vzorek z líšnické štoly, ve vzdálenosti 237 metrů měl 2,5 gramů zlata na tunu a 130 gramů stříbra na tunu. Škodou pro tento revír je nerealizace navrženého projektu profesorem B. Ježkem na ražbu štoly do útrob Dubenecké hory, kde rozsah starých báňských prací </w:t>
      </w:r>
      <w:r w:rsidR="008D5527">
        <w:t>je největší</w:t>
      </w:r>
      <w:r>
        <w:t xml:space="preserve"> a zlatonosné zrudnění mělo být nafáráno již po 200 metrech ražby.</w:t>
      </w:r>
    </w:p>
    <w:p w14:paraId="4BF64FAA" w14:textId="77777777" w:rsidR="00006BB6" w:rsidRDefault="00006BB6">
      <w:r>
        <w:t>K dalším zajímavostem smolotelských stařin patří souměrné kamenné řady v prostoru Hlinní, o jejich původu je řada dohadů, ale jsou mladší než staré báňské práce, neboť jimi procházejí.</w:t>
      </w:r>
    </w:p>
    <w:p w14:paraId="435B12A9" w14:textId="77777777" w:rsidR="00006BB6" w:rsidRDefault="00006BB6">
      <w:r>
        <w:t>Křemenné žíly na Smolotelsku mají také velký obsah arzénu. V záznamech o hornické činnosti ve Smolotelích je také návrh z roku 1930 na vybudování arzénové hutě v blízkosti této obce. Měsíční produkce této huti měla být 10 železničních vagónů arzénu, s rentabilitou 1000 Kč na jeden vagón a export měl být do Německa.</w:t>
      </w:r>
    </w:p>
    <w:p w14:paraId="17E7B86F" w14:textId="77777777" w:rsidR="00006BB6" w:rsidRDefault="00006BB6">
      <w:bookmarkStart w:id="5" w:name="_Toc514636688"/>
      <w:r>
        <w:t>Trochu z historie i současnosti hledání a těžby zlata na Příbramsku.</w:t>
      </w:r>
      <w:bookmarkEnd w:id="5"/>
    </w:p>
    <w:p w14:paraId="2F9B4867" w14:textId="77777777" w:rsidR="00006BB6" w:rsidRDefault="00006BB6">
      <w:r>
        <w:t xml:space="preserve">Litavka protékající městem od jihu na sever, od Lazce k Trhovým Dušníkům, je jen potůček a v dravou bystřinu se promění po velkých deštích, ale od nepaměti je známá jako jedna ze zlatonosných českých řek a desítky rýžovnických kopečků po obou jejích březích to jen dosvědčují. </w:t>
      </w:r>
    </w:p>
    <w:p w14:paraId="7335553B" w14:textId="77777777" w:rsidR="00006BB6" w:rsidRDefault="00006BB6">
      <w:r>
        <w:t>Zlato, blyštivý žlutý kov, idol bohatství i moci, pronásleduje lidský rod již šesté tisíciletí. Tady, u nás, v klínu brdských hor, již před třemi tisíci lety lid kultury milavečské i knovízské začal mezi valounky v Litavce, pod vrcholem Plešivec u Jinců hledat droboulinké plíšky žlutého kovu a na obranu vlastní i naleziště drahého kovu vybudoval na vrchu Plešivec jedno z největších pravěkých opevnění ve středních Čechách.</w:t>
      </w:r>
    </w:p>
    <w:p w14:paraId="6013B304" w14:textId="77777777" w:rsidR="00006BB6" w:rsidRDefault="00006BB6">
      <w:r>
        <w:t>Ve starověku to byly především prospektoři keltských kmenů, kteří proslídili celý Hercynský prales, do kterého patřilo i brdské pohoří, jen aby ukojili chorobnou žádostivost po zlatu. Středověk byl na nálezy zlata v okolí Příbrami skoupí, neboť prospektoři a po nich "havéři" místo promívání zlatonosných písků v Litavce dobývali výchozy stříbrorudných žil na Březové Hoře a zhutnění rudniny prováděli pod Lazcem v místech, kterému říkáme lazecké jamky.</w:t>
      </w:r>
    </w:p>
    <w:p w14:paraId="6EC78095" w14:textId="78819E76" w:rsidR="00006BB6" w:rsidRDefault="00006BB6">
      <w:r>
        <w:t xml:space="preserve">Teprve ve století devatenáctém a v prvé polovině století dvacátého, po zlatých horečkách v Americe a Austrálii a po zahájení těžby zlatonosných slepenců v Jižní Africe se i v okolí našeho města začalo hledat </w:t>
      </w:r>
      <w:r w:rsidR="008D5527">
        <w:t>zlato,</w:t>
      </w:r>
      <w:r>
        <w:t xml:space="preserve"> a to nejen na výchozech křemenných žil, ale i v březohorských dolech ve vrstvách kambrických slepenců i v galenitové výplni březohorských a bohutínských žil. V archivních dokumentech je popisováno dobývání zlata o vysoké ryzosti na Starých horách u Bytízu, v </w:t>
      </w:r>
      <w:r w:rsidR="008D5527">
        <w:t>líšnicko – smolotelském</w:t>
      </w:r>
      <w:r>
        <w:t xml:space="preserve"> revíru, kde průzkumné práce na zlatě byly ukončeny v roce 1938, na vrchu Žitec u Nesvačil. Březohorské rudniny i křemenné žilky v blízkosti polymetalických žil obsahovaly i zlato, ne jako rudninu, ale doprovodný minerál. Ten byl také hutnicky získáván v příbramské huti s rozdílnou roční produkcí. Nejvíce zlata bylo z březohorských rudnin v huti získáváno v údobí let 1911 až 1928, celkem 102 kg zlata. Průzkum na zlato v prvé polovině dvacátého století provádělo Státní báňské </w:t>
      </w:r>
      <w:r>
        <w:lastRenderedPageBreak/>
        <w:t>ředitelství v širším okolí Příbrami u Bělčic, Kocelovic, Nového Knína, Krásné Hory i v Jílovém u Prahy a po památném nálezu u Vodňan v roce 1927 i v okolí tohoto města.</w:t>
      </w:r>
    </w:p>
    <w:p w14:paraId="769CD60D" w14:textId="3249FFEE" w:rsidR="00006BB6" w:rsidRDefault="00006BB6">
      <w:r>
        <w:t xml:space="preserve">Z uvedených lokalit je v provozu pouze Krásná Hora nad Vltavou, kde </w:t>
      </w:r>
      <w:r w:rsidR="008D5527">
        <w:t>Důlně – úpravárenský</w:t>
      </w:r>
      <w:r>
        <w:t xml:space="preserve"> závod Příbram VI provádí průzkumné práce na jámě Marie a zjištěné zásoby zlatých a antimonových rud na tomto ložisku budou zpracovávány na Březohorské úpravně.</w:t>
      </w:r>
    </w:p>
    <w:p w14:paraId="79CCAFB9" w14:textId="09A49513" w:rsidR="00006BB6" w:rsidRDefault="00006BB6">
      <w:r>
        <w:t xml:space="preserve">Deficit zlata na světových trzích způsobil prudký vzestup cen tohoto drahého kovu, a protože poptávka neustále převyšuje výrobu, je zlato znovu intenzivně hledáno geologickým průzkumem v řadě zemí. Zlato, původně mincovní kov i šperk je v elektronice, lékařství i při výzkumu vesmíru stále více používán pro stálost i jako výborný vodič. Proto i v Československu se zintensivnil geologický průzkum na zlato, především ve starých zlatonosných oblastech. A již tento, a právě v našem okrese u obce Čelina, zjistil vrtným průzkumem zlatonosné zrudnění masového typu. Na vrtný průzkum v této oblasti navázal těžký báňský průzkum v údolí Čelinského potoka. Tento provádějí pracovníci </w:t>
      </w:r>
      <w:r w:rsidR="008D5527">
        <w:t>Důlně – úpravárenského</w:t>
      </w:r>
      <w:r>
        <w:t xml:space="preserve"> závodu v Příbrami VI.</w:t>
      </w:r>
    </w:p>
    <w:p w14:paraId="3C7E47EA" w14:textId="77777777" w:rsidR="00006BB6" w:rsidRDefault="00006BB6">
      <w:r>
        <w:t>U obce Čelina bylo zlato hledáno i v minulosti. V lesním porostu nazývaném Čihadlo, cca 2 km východně od Čeliny, jsou na ploše 150 x 300 metrů desítky propadů, ale i odvalů po starých hornických pracích, snad ze 13. až 14. století a možná i z doby, kdy v okolí této lokality budovaly oppida keltské kmeny.</w:t>
      </w:r>
    </w:p>
    <w:p w14:paraId="5399B1A6" w14:textId="77777777" w:rsidR="00006BB6" w:rsidRDefault="00006BB6">
      <w:r>
        <w:t>V roce 1979 začal podnik Geoindustria Praha v prostoru starých báňských prací vrtný průzkum s hloubkovým dosahem 300 metrů. Jádra z vrtů na celé ploše historické lokality potvrdila zlatonosná zrudnění a bylo proto rozhodnuto z úpatí Chlumeckého vrchu razit průzkumnou štolu, která by upřesnila mocnost i kvalitu zlatonosného zrudnění.</w:t>
      </w:r>
    </w:p>
    <w:p w14:paraId="4A411EBF" w14:textId="77777777" w:rsidR="00006BB6" w:rsidRDefault="00006BB6">
      <w:r>
        <w:t>Přípravné práce na zlatonosné lokalitě začaly v roce 1981 a v polovině roku 1982 se již razila průzkumná štola. Před vlastními báňskými pracemi bylo nutné vykácet 1,5 ha lesa pro vytvoření plochy na deponii rubaniny i zařízení staveniště, k lokalitě samotné vybudovat přístupovou komunikaci, přívod elektrické energie, pitné vody a kanalizaci s vybírací jímkou.</w:t>
      </w:r>
    </w:p>
    <w:p w14:paraId="3F455F60" w14:textId="07D895C4" w:rsidR="00006BB6" w:rsidRDefault="00006BB6">
      <w:r>
        <w:t xml:space="preserve">Přípravné práce i vlastní </w:t>
      </w:r>
      <w:r w:rsidR="008D5527">
        <w:t>stavebně – báňské</w:t>
      </w:r>
      <w:r>
        <w:t xml:space="preserve"> práce provádějí pracovníci </w:t>
      </w:r>
      <w:r w:rsidR="008D5527">
        <w:t>Důlně – úpravárenského</w:t>
      </w:r>
      <w:r>
        <w:t xml:space="preserve"> závodu v </w:t>
      </w:r>
      <w:r w:rsidR="008D5527">
        <w:t>Příbrami – Březových</w:t>
      </w:r>
      <w:r>
        <w:t xml:space="preserve"> Horách. Řada z nich pracovala na březohorských dolech Anna a Vojtěch a po jejich uzavření přešli na průzkumnou zlatonosnou lokalitu Krásná Hora. Z té po roce 1981 postupně přecházeli na Čelinu. Celý pracovní </w:t>
      </w:r>
      <w:r w:rsidR="008D5527">
        <w:t>kolektiv na</w:t>
      </w:r>
      <w:r>
        <w:t xml:space="preserve"> Čelině je veden Františkem Hadačem.</w:t>
      </w:r>
    </w:p>
    <w:p w14:paraId="6368C57B" w14:textId="77777777" w:rsidR="00006BB6" w:rsidRDefault="00006BB6">
      <w:r>
        <w:t xml:space="preserve">Čelinští havíři, jak jsou nyní pracovníci z průzkumné lokality u Čeliny nazýváni, dokončily veškeré báňské práce v rudní zóně Čelina a intenzivně pokračují v ražbě směrného překopu pod další zlatonosnou rudní zónu, která byla vrtným průzkumem v letech 1982 až 1983 zjištěna u obce Mokrsko. Podle dosavadních výsledků je tato rudní zóna několikanásobně větší než čelinská, vychází až "pod drn" a i obsahy zlata jsou vyšší než u Čeliny. Výsledky vrtného průzkumu budou potvrzeny až se čelba průzkumné čelinské štoly přiblíží k této rudní zóně. </w:t>
      </w:r>
    </w:p>
    <w:p w14:paraId="456CF732" w14:textId="77777777" w:rsidR="00006BB6" w:rsidRDefault="00006BB6">
      <w:r>
        <w:t>Tento text byl napsán krátce po roce 1983.</w:t>
      </w:r>
    </w:p>
    <w:p w14:paraId="00540825" w14:textId="745CD288" w:rsidR="00006BB6" w:rsidRDefault="008076D6">
      <w:bookmarkStart w:id="6" w:name="_Toc514636689"/>
      <w:r>
        <w:t>&amp;2</w:t>
      </w:r>
      <w:r w:rsidR="00006BB6">
        <w:t xml:space="preserve">Příbramské </w:t>
      </w:r>
      <w:bookmarkEnd w:id="6"/>
      <w:r w:rsidR="008D5527">
        <w:t>okolí – BRDY</w:t>
      </w:r>
    </w:p>
    <w:p w14:paraId="32C911CA" w14:textId="6993E084" w:rsidR="00006BB6" w:rsidRDefault="00006BB6">
      <w:r>
        <w:t xml:space="preserve">Brdy patří z geologického hlediska k souboru starohorních </w:t>
      </w:r>
      <w:r w:rsidR="00F51808">
        <w:t>(</w:t>
      </w:r>
      <w:r>
        <w:t>proterozoických</w:t>
      </w:r>
      <w:r w:rsidR="00F51808">
        <w:t>)</w:t>
      </w:r>
      <w:r>
        <w:t xml:space="preserve"> a prvohorních </w:t>
      </w:r>
      <w:r w:rsidR="00F51808">
        <w:t>(</w:t>
      </w:r>
      <w:r>
        <w:t>paleozoických</w:t>
      </w:r>
      <w:r w:rsidR="00F51808">
        <w:t>)</w:t>
      </w:r>
      <w:r>
        <w:t xml:space="preserve"> hornin, které se v nepřeměněné nebo jen slabě přeměněné formě zachovaly mezi oblastí granitoidních hlubinných hornin středočeského plutonu na jihovýchodě a silněji přeměněnými celky severozápadních Čech. Celou tuto oblast označujeme jako Barrandien </w:t>
      </w:r>
      <w:r w:rsidR="00F51808">
        <w:t>(</w:t>
      </w:r>
      <w:r>
        <w:t>podle v Čechách usazeného francouzského badatele Joachima Barranda, který tuto oblast prozkoumal a uvedl do světové známosti již v polovině 19. století).</w:t>
      </w:r>
    </w:p>
    <w:p w14:paraId="66BC3B83" w14:textId="4C1338A5" w:rsidR="00006BB6" w:rsidRDefault="00006BB6">
      <w:r>
        <w:lastRenderedPageBreak/>
        <w:t xml:space="preserve">Vlastní Brdy budují hlavně uloženiny nejstaršího prvohorního útvaru – KAMBRIA, které v geologické </w:t>
      </w:r>
      <w:r w:rsidR="008D5527">
        <w:t>minulosti Země</w:t>
      </w:r>
      <w:r>
        <w:t xml:space="preserve"> </w:t>
      </w:r>
      <w:r w:rsidR="008D5527">
        <w:t>zaujímá úsek</w:t>
      </w:r>
      <w:r>
        <w:t xml:space="preserve"> přibližně 570 až 510 milionů let před přítomností. Kambrium bylo prvým obdobím dějin Země, z něhož se nám zachovaly alespoň místy hojné a dobře zachovalé zkameněliny, neboť právě od počátku kambria počíná vývoj organizmů s pevnými schránkami nebo krunýři, které měli naději se zachovat jako zkameněliny </w:t>
      </w:r>
      <w:r w:rsidR="00F51808">
        <w:t>(</w:t>
      </w:r>
      <w:r>
        <w:t>například trilobiti, ramenonožci, ostnokožci aj.</w:t>
      </w:r>
      <w:r w:rsidR="00F51808">
        <w:t>)</w:t>
      </w:r>
    </w:p>
    <w:p w14:paraId="5E44039A" w14:textId="166C53A6" w:rsidR="00006BB6" w:rsidRDefault="00006BB6">
      <w:r>
        <w:t xml:space="preserve">Abychom pochopily mezinárodní význam brdského kambria, musíme si jej uvést do širších, alespoň evropských souvislostí. Průkazné kambrické uloženiny doložené nálezy zkamenělin se zachovaly zejména v severnějších částech Evropy, například v anglickém Walesu a ve Skotsku, ve Skandinávii a v Pobaltí. Proslulé jsou zde zejména převážně mělkomořské uloženiny na ostrově Bornholmu, v Estonsku okolí Petrohradu a zejména úplné sledy v jižním Norsku </w:t>
      </w:r>
      <w:r w:rsidR="00F51808">
        <w:t>(</w:t>
      </w:r>
      <w:r>
        <w:t>okolí Osla</w:t>
      </w:r>
      <w:r w:rsidR="00F51808">
        <w:t>)</w:t>
      </w:r>
      <w:r>
        <w:t xml:space="preserve">. Menší výskyty kambria jsou v severozápadní Francii </w:t>
      </w:r>
      <w:r w:rsidR="00F51808">
        <w:t>(</w:t>
      </w:r>
      <w:r>
        <w:t>Bretaň, Normandie</w:t>
      </w:r>
      <w:r w:rsidR="00F51808">
        <w:t>)</w:t>
      </w:r>
      <w:r>
        <w:t xml:space="preserve">, z pokryvu mladších uloženin se vynořují v polských Svatokřížských horách a blíže nám pak v Lužici </w:t>
      </w:r>
      <w:r w:rsidR="00F51808">
        <w:t>(</w:t>
      </w:r>
      <w:r>
        <w:t>okolí Zhořelce</w:t>
      </w:r>
      <w:r w:rsidR="00F51808">
        <w:t>)</w:t>
      </w:r>
      <w:r>
        <w:t xml:space="preserve">. Ještě blíže jsou drobné výskyty v sasko-durynské oblasti </w:t>
      </w:r>
      <w:r w:rsidR="00F51808">
        <w:t>(</w:t>
      </w:r>
      <w:r>
        <w:t>a příklad v okolí Hofu</w:t>
      </w:r>
      <w:r w:rsidR="00F51808">
        <w:t>)</w:t>
      </w:r>
      <w:r>
        <w:t>.</w:t>
      </w:r>
    </w:p>
    <w:p w14:paraId="724B242D" w14:textId="3F4901F8" w:rsidR="00006BB6" w:rsidRDefault="00006BB6">
      <w:r>
        <w:t xml:space="preserve">Kambrické uloženiny jsou rozšířeny i v jižní Evropě, zejména ve Španělsku </w:t>
      </w:r>
      <w:r w:rsidR="00F51808">
        <w:t>(</w:t>
      </w:r>
      <w:r>
        <w:t>Sierra Morena, Leon, Celtiberie</w:t>
      </w:r>
      <w:r w:rsidR="00F51808">
        <w:t>)</w:t>
      </w:r>
      <w:r>
        <w:t xml:space="preserve">, v jižní Francii </w:t>
      </w:r>
      <w:r w:rsidR="00F51808">
        <w:t>(</w:t>
      </w:r>
      <w:r>
        <w:t>Montage Noire</w:t>
      </w:r>
      <w:r w:rsidR="00F51808">
        <w:t>)</w:t>
      </w:r>
      <w:r>
        <w:t xml:space="preserve"> a na Sardinii.</w:t>
      </w:r>
    </w:p>
    <w:p w14:paraId="47B7CE81" w14:textId="77777777" w:rsidR="00006BB6" w:rsidRDefault="00006BB6">
      <w:r>
        <w:t>Ve všech těchto oblastech v podstatě známe kambrické uloženiny pouze jako uloženiny mořské. A právě zde tkví jedna ze základních odlišností a pozoruhodností brdského kambria. Podstatná část kambrických usazenin v Brdech je původu nemořského – kontinentálního, čímž se Brdy stávají mezináridně vyjímečnou oblastí.</w:t>
      </w:r>
    </w:p>
    <w:p w14:paraId="717A03F3" w14:textId="27371723" w:rsidR="00006BB6" w:rsidRDefault="00630434">
      <w:bookmarkStart w:id="7" w:name="_Toc514636690"/>
      <w:r>
        <w:t>&amp;3</w:t>
      </w:r>
      <w:r w:rsidR="00006BB6">
        <w:t>Osobitý ráz spodního kambria</w:t>
      </w:r>
      <w:bookmarkEnd w:id="7"/>
    </w:p>
    <w:p w14:paraId="70F6805A" w14:textId="3DB658FA" w:rsidR="00006BB6" w:rsidRDefault="00006BB6">
      <w:r>
        <w:t xml:space="preserve">Po tzv. kadomském neboli panafrickém horotvorném procesu na konci proterozoika se mezi vyvrásněnými horskými pásmy vytvořila v širším areálu dnešních Brd tektonicky založená deprese, jejíž dodnes zachovalé zbytky označujeme jako </w:t>
      </w:r>
      <w:r w:rsidR="008D5527">
        <w:t>příbramsko – jineckou</w:t>
      </w:r>
      <w:r>
        <w:t xml:space="preserve"> pánev.</w:t>
      </w:r>
    </w:p>
    <w:p w14:paraId="3BA6FF4C" w14:textId="67021C2F" w:rsidR="00006BB6" w:rsidRDefault="00006BB6">
      <w:r>
        <w:t xml:space="preserve">V počátečním stádiu vývoje této pánve byl reliéf okolních zdrojových oblastí příkrý, takže vodní toky a občasné splachy měly značný spád a přinášely do pánve velmi různorodý úlomkovitý materiál. Svědectvím jsou nejstarší kambrické uloženiny Brd – žitecké slepence, jejichž valouny jsou vlastně bohatou sbírkou tehdy na povrchu obnažených hornin jak z blízkého okolí </w:t>
      </w:r>
      <w:r w:rsidR="00F51808">
        <w:t>(</w:t>
      </w:r>
      <w:r>
        <w:t>například droby, břidlice, buližníky a žulové horniny a přeměněné horniny přinášené patrně od jihovýchodu a východu. Později, kdy se reliéf okolní pánve účinky eroze snižoval, převládal v přinášeném materiálu světlý žilný křemen, který je hlavní součástí spodnokambrických slepenců a pískovců budujících většinu Brd. Již ve spodním kambriu máme doloženou i vulkanickou činnost, jejíž produkty se mísily s materiálem sedimentárního původu.</w:t>
      </w:r>
    </w:p>
    <w:p w14:paraId="109CD12B" w14:textId="77777777" w:rsidR="00006BB6" w:rsidRDefault="00006BB6">
      <w:r>
        <w:t>I když množství úlomkovitého materiálu přinášeného do pánve bylo značné, zachovávala si pánev po dlouhou dobu ráz deprese. Její dno během ukládání klesalo, takže se během spodního kambria nahromadily sedimenty – hlavně pískovce, droby a slepence v celkové mocnosti až 3000 m. Prostředí se zřejmě podobalo mnohem mladším černouhelným pánvím, které vznikaly po horotvorných procesech hercynského vrásnění v mladším paleozoiku. Byl zde však jeden zásadní rozdíl. V kambriu chybělo suchozemské rostlinstvo, takže vodní eroze působila bez organických zábran a netvořily se proto ani uhelné sloje.</w:t>
      </w:r>
    </w:p>
    <w:p w14:paraId="6B1107D4" w14:textId="623AD430" w:rsidR="00006BB6" w:rsidRDefault="00630434">
      <w:bookmarkStart w:id="8" w:name="_Toc514636691"/>
      <w:r>
        <w:t>&amp;3</w:t>
      </w:r>
      <w:r w:rsidR="00006BB6">
        <w:t>Nejstarší fauna a její význam</w:t>
      </w:r>
      <w:bookmarkEnd w:id="8"/>
    </w:p>
    <w:p w14:paraId="07664C7A" w14:textId="32F65AA4" w:rsidR="00006BB6" w:rsidRDefault="00006BB6">
      <w:r>
        <w:t xml:space="preserve">Již během spodního kambria však musíme počítat s jistými mořskými vlivy. V Brdech totiž na více místech vystupují uvnitř mocného sledu pískovců a slepenců světle zelenavé a zelenošedé pasecké břidlice, které obsahují vůbec nejstarší živočišné zkameněliny z našeho území. Na hoře Kočka v jihozápadní části Brd i na několika dalších místech byly při </w:t>
      </w:r>
      <w:r w:rsidR="00977E84">
        <w:t>geologickém</w:t>
      </w:r>
      <w:r>
        <w:t xml:space="preserve"> mapování roku 1963 objeveny zbytky zcela </w:t>
      </w:r>
      <w:r>
        <w:lastRenderedPageBreak/>
        <w:t>nového, zvláštního členovce, který byl popsán I. Chlupáčem a V. Havlíčkem jako KODYMIRUS VAGANS. Podle výzkumů z roku 1992 jej provázejí i další dosud nepopsaní členovci. I když jsou břidlice velmi příznivé pro zachování organických zbytků, je významné, že nebyly nalezeny žádné průvodní typicky mořské zkameněliny, jako například trilobiti, ramenonožci nebo jiné skupiny, které bychom zde očekávali.</w:t>
      </w:r>
    </w:p>
    <w:p w14:paraId="7A908C8E" w14:textId="54C207D2" w:rsidR="00006BB6" w:rsidRDefault="00006BB6">
      <w:r>
        <w:t xml:space="preserve">I když Kodymirus i jej provázející členovci mají některé vzdálené vztahy k rodům známým z mořského středního kambria západní Kanady </w:t>
      </w:r>
      <w:r w:rsidR="00F51808">
        <w:t>(</w:t>
      </w:r>
      <w:r>
        <w:t>burgesské břidlice</w:t>
      </w:r>
      <w:r w:rsidR="00F51808">
        <w:t>)</w:t>
      </w:r>
      <w:r>
        <w:t xml:space="preserve"> a případně k formám ze spodního kambria jižní Číny </w:t>
      </w:r>
      <w:r w:rsidR="00F51808">
        <w:t>(</w:t>
      </w:r>
      <w:r>
        <w:t>Chengjiang</w:t>
      </w:r>
      <w:r w:rsidR="00F51808">
        <w:t>)</w:t>
      </w:r>
      <w:r>
        <w:t xml:space="preserve"> a teoreticky musíme předpokládat jejich vývoj z původně mořských ancestorů, svědčí zvláštní ráz fauny paseckých břidlic, nepřítomnost typických mořských skupin i ráz sedimentů, že se rozhodně nejednalo o normální mořské prostředí. Zvířena paseckých břidlic nejspíše obývala laguny se smíšenou sladkou a mořskou </w:t>
      </w:r>
      <w:r w:rsidR="00F51808">
        <w:t>(</w:t>
      </w:r>
      <w:r>
        <w:t>brakickou</w:t>
      </w:r>
      <w:r w:rsidR="00F51808">
        <w:t>)</w:t>
      </w:r>
      <w:r>
        <w:t xml:space="preserve"> vodou, pouze s omezenou komunikací s mořem, které se snad rozkládalo na jihovýchodě nebo na jihu, Není bez zajímavosti, že členovci paseckých břidlic vykazují příbuznost se skupinami, které i v pozdější geologické minulosti pronikaly z moří do lagum a sladkých vod </w:t>
      </w:r>
      <w:r w:rsidR="00F51808">
        <w:t>(</w:t>
      </w:r>
      <w:r>
        <w:t>hrotnatci podtřídy Eurypterida</w:t>
      </w:r>
      <w:r w:rsidR="00F51808">
        <w:t>)</w:t>
      </w:r>
      <w:r>
        <w:t>.</w:t>
      </w:r>
    </w:p>
    <w:p w14:paraId="166D122F" w14:textId="77777777" w:rsidR="00006BB6" w:rsidRDefault="00006BB6">
      <w:r>
        <w:t>Podle dnešního stavu našich vědomostí je fauna paseckých břidlic světově nejstarší zvířenou prostředí, které není ryze mořského původu. A právě tato okolnost, která je mezinárodně uznávána, je dalším dokladem jedinečného významu Brd pro geologii a paleontologii v mezinárodním měřítku.</w:t>
      </w:r>
    </w:p>
    <w:p w14:paraId="715F4C72" w14:textId="77777777" w:rsidR="00006BB6" w:rsidRDefault="00006BB6">
      <w:bookmarkStart w:id="9" w:name="_Toc514636692"/>
      <w:r>
        <w:t>Mořské střední kambrium</w:t>
      </w:r>
      <w:bookmarkEnd w:id="9"/>
    </w:p>
    <w:p w14:paraId="7004942B" w14:textId="1278510F" w:rsidR="00006BB6" w:rsidRDefault="00006BB6">
      <w:r>
        <w:t xml:space="preserve">Průkazná mořská transgrese zasáhla do oblasti Brd teprve na počátku středního kambria. Mořského původu je převážně břidličné jinecké souvrství světoznámé svými bohatými nálezy zkamenělin, zejména trilobitů a ostnokožců. Z hlediska stratigrafické geologie je významné, že mořský sled začíná již velmi raným středním kambriem, takže pro mocné podloží klastické uloženiny </w:t>
      </w:r>
      <w:r w:rsidR="00F51808">
        <w:t>(</w:t>
      </w:r>
      <w:r>
        <w:t>včetně paseckých břidlic</w:t>
      </w:r>
      <w:r w:rsidR="00F51808">
        <w:t>)</w:t>
      </w:r>
      <w:r>
        <w:t xml:space="preserve"> nutně vyplývá stáří spodního kambria.</w:t>
      </w:r>
    </w:p>
    <w:p w14:paraId="7AB51F0B" w14:textId="77777777" w:rsidR="00006BB6" w:rsidRDefault="00006BB6">
      <w:r>
        <w:t>Teprve nedávno zjištěnou pozoruhodností je, že jinecké souvrství dokumentuje ve svém sledu ideálně zachovaný cyklus vývoje mořské fauny od počátečního stádia osidlování pionýrskými společenstvy s inartikulátními ramenonožci, přes paleobiologické optimum s druhově bohatými, převážně trilobitovými společenstvy, až ke stádiím postupného úbytku diverzity a konečnému úplnému vymizení mořské zvířeny.</w:t>
      </w:r>
    </w:p>
    <w:p w14:paraId="1174D8B8" w14:textId="79B33B05" w:rsidR="00006BB6" w:rsidRDefault="000F1698">
      <w:bookmarkStart w:id="10" w:name="_Toc514636693"/>
      <w:r>
        <w:t>&amp;3</w:t>
      </w:r>
      <w:r w:rsidR="00006BB6">
        <w:t>Význam pro historii geologických věd</w:t>
      </w:r>
      <w:bookmarkEnd w:id="10"/>
    </w:p>
    <w:p w14:paraId="4AAAB7BA" w14:textId="0E830BE7" w:rsidR="00006BB6" w:rsidRDefault="00006BB6">
      <w:r>
        <w:t xml:space="preserve">Ke všem uvedeným aspektům významu Brd pro geologické vědy přistupuje i hledisko historie poznání v geologii a paleontologii. I zde je místo brdského kambria velmi čestné. Prvé nálezy trilobitů byly v literatuře uvedeny již v 70. Letech 18. </w:t>
      </w:r>
      <w:r w:rsidR="00977E84">
        <w:t>století</w:t>
      </w:r>
      <w:r>
        <w:t xml:space="preserve"> a jinecké trilobity studovali klasikové paleontologie, jako byl baron E. F. Schlotheim </w:t>
      </w:r>
      <w:r w:rsidR="00F51808">
        <w:t>(</w:t>
      </w:r>
      <w:r>
        <w:t>1823</w:t>
      </w:r>
      <w:r w:rsidR="00F51808">
        <w:t>)</w:t>
      </w:r>
      <w:r>
        <w:t xml:space="preserve">, Kašpar hrabě Sternberg </w:t>
      </w:r>
      <w:r w:rsidR="00F51808">
        <w:t>(</w:t>
      </w:r>
      <w:r>
        <w:t>1825</w:t>
      </w:r>
      <w:r w:rsidR="00F51808">
        <w:t>)</w:t>
      </w:r>
      <w:r>
        <w:t xml:space="preserve"> a později zejména J. Barrande </w:t>
      </w:r>
      <w:r w:rsidR="00F51808">
        <w:t>(</w:t>
      </w:r>
      <w:r>
        <w:t>1852</w:t>
      </w:r>
      <w:r w:rsidR="00F51808">
        <w:t>)</w:t>
      </w:r>
      <w:r>
        <w:t xml:space="preserve">. </w:t>
      </w:r>
    </w:p>
    <w:p w14:paraId="12572CD8" w14:textId="5F30A06C" w:rsidR="00006BB6" w:rsidRDefault="008076D6">
      <w:bookmarkStart w:id="11" w:name="_Toc514636694"/>
      <w:r>
        <w:t>&amp;</w:t>
      </w:r>
      <w:r w:rsidR="000F1698">
        <w:t>3</w:t>
      </w:r>
      <w:r w:rsidR="00006BB6">
        <w:t>Závěr</w:t>
      </w:r>
      <w:bookmarkEnd w:id="11"/>
    </w:p>
    <w:p w14:paraId="35601EE1" w14:textId="59D3AA2F" w:rsidR="00006BB6" w:rsidRDefault="00006BB6">
      <w:r>
        <w:t xml:space="preserve">Je třeba zdůraznit, že ochrana geologicky jedinečného areálu Brd by měla být naší samozřejmou kulturní povinností vůči příštím generacím. Nejzávažnější důvody ochrany z hlediska geologických věd lze shrnout do těchto </w:t>
      </w:r>
      <w:r w:rsidR="00977E84">
        <w:t>bodů:</w:t>
      </w:r>
    </w:p>
    <w:p w14:paraId="438D715C" w14:textId="77777777" w:rsidR="00006BB6" w:rsidRDefault="00006BB6">
      <w:r>
        <w:t>Brdské spodní kambrium je jedinečné svým kontinentálním vývojem uloženin.</w:t>
      </w:r>
    </w:p>
    <w:p w14:paraId="2442A52C" w14:textId="77777777" w:rsidR="00006BB6" w:rsidRDefault="00006BB6">
      <w:r>
        <w:t>Brdské spodní kambrium chová v paseckých břidlicích unikátní faunu, která je světově nejstarším případem společenstva ne ryze mořského prostředí.</w:t>
      </w:r>
    </w:p>
    <w:p w14:paraId="2BC75F27" w14:textId="77777777" w:rsidR="00006BB6" w:rsidRDefault="00006BB6">
      <w:r>
        <w:t>Střední kambrium reprezentované jineckým souvrstvím obsahuje mezinárodně proslulou faunu, jejíž vývoj zachycuje i sukcesi postupného osidlování, maximálního rozvoje i ústupu a zániku populací v cyklu mořské ingrese a následné regrese.</w:t>
      </w:r>
    </w:p>
    <w:p w14:paraId="1A9A30AA" w14:textId="05EE9C74" w:rsidR="00006BB6" w:rsidRDefault="00006BB6">
      <w:r>
        <w:t xml:space="preserve">Brdské kambrium zaujímá přední místo v historii poznání geologické minulosti s tradicí výzkumů od 2. Poloviny 18. </w:t>
      </w:r>
      <w:r w:rsidR="00977E84">
        <w:t>století</w:t>
      </w:r>
      <w:r>
        <w:t>.</w:t>
      </w:r>
    </w:p>
    <w:p w14:paraId="2BC4A43F" w14:textId="37B50DEA" w:rsidR="00006BB6" w:rsidRDefault="00FC663F">
      <w:r>
        <w:lastRenderedPageBreak/>
        <w:t>&amp;2</w:t>
      </w:r>
      <w:r w:rsidR="00006BB6">
        <w:t>Stratigrafické schéma Barrandienu</w:t>
      </w:r>
    </w:p>
    <w:p w14:paraId="31DDE000" w14:textId="77777777" w:rsidR="00006BB6" w:rsidRDefault="00006BB6"/>
    <w:tbl>
      <w:tblPr>
        <w:tblW w:w="0" w:type="auto"/>
        <w:tblInd w:w="4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68"/>
        <w:gridCol w:w="5386"/>
      </w:tblGrid>
      <w:tr w:rsidR="00006BB6" w14:paraId="28E338AF" w14:textId="77777777">
        <w:tc>
          <w:tcPr>
            <w:tcW w:w="2268" w:type="dxa"/>
            <w:shd w:val="pct25" w:color="auto" w:fill="auto"/>
          </w:tcPr>
          <w:p w14:paraId="27E7350C" w14:textId="77777777" w:rsidR="00006BB6" w:rsidRDefault="00006BB6">
            <w:r>
              <w:t>Devon - Barrandien</w:t>
            </w:r>
          </w:p>
        </w:tc>
        <w:tc>
          <w:tcPr>
            <w:tcW w:w="5386" w:type="dxa"/>
            <w:shd w:val="pct25" w:color="auto" w:fill="auto"/>
          </w:tcPr>
          <w:p w14:paraId="6BEAC70D" w14:textId="77777777" w:rsidR="00006BB6" w:rsidRDefault="00006BB6">
            <w:r>
              <w:t>Souvrství</w:t>
            </w:r>
          </w:p>
        </w:tc>
      </w:tr>
      <w:tr w:rsidR="00006BB6" w14:paraId="58BE14ED" w14:textId="77777777">
        <w:tc>
          <w:tcPr>
            <w:tcW w:w="2268" w:type="dxa"/>
          </w:tcPr>
          <w:p w14:paraId="300247E6" w14:textId="77777777" w:rsidR="00006BB6" w:rsidRDefault="00006BB6">
            <w:r>
              <w:t>Svrchní</w:t>
            </w:r>
          </w:p>
        </w:tc>
        <w:tc>
          <w:tcPr>
            <w:tcW w:w="5386" w:type="dxa"/>
          </w:tcPr>
          <w:p w14:paraId="628D107A" w14:textId="16C5923D" w:rsidR="00006BB6" w:rsidRDefault="00977E84">
            <w:r>
              <w:t>C</w:t>
            </w:r>
            <w:r w:rsidR="00006BB6">
              <w:t>hybí-souš</w:t>
            </w:r>
          </w:p>
        </w:tc>
      </w:tr>
      <w:tr w:rsidR="00006BB6" w14:paraId="3C0D25CA" w14:textId="77777777">
        <w:tc>
          <w:tcPr>
            <w:tcW w:w="2268" w:type="dxa"/>
          </w:tcPr>
          <w:p w14:paraId="0F35A490" w14:textId="77777777" w:rsidR="00006BB6" w:rsidRDefault="00006BB6">
            <w:r>
              <w:t>Střední</w:t>
            </w:r>
          </w:p>
        </w:tc>
        <w:tc>
          <w:tcPr>
            <w:tcW w:w="5386" w:type="dxa"/>
          </w:tcPr>
          <w:p w14:paraId="17F6E156" w14:textId="5CCDF18A" w:rsidR="00006BB6" w:rsidRDefault="00006BB6" w:rsidP="00977E84">
            <w:r>
              <w:t>Srbské-konec mořské sedimentace a ústup moře (regrese); regresní usazeniny, t</w:t>
            </w:r>
            <w:r w:rsidR="00977E84">
              <w:t>j</w:t>
            </w:r>
            <w:r>
              <w:t>. střídání pískovců, prachovců a břidlic se zbytky splavených rostlin</w:t>
            </w:r>
          </w:p>
          <w:p w14:paraId="752F5C7B" w14:textId="77777777" w:rsidR="00006BB6" w:rsidRDefault="00006BB6"/>
          <w:p w14:paraId="3D4285A0" w14:textId="7EAD8433" w:rsidR="00006BB6" w:rsidRDefault="00006BB6" w:rsidP="00977E84">
            <w:r>
              <w:t xml:space="preserve">Chotečské-chotečské vápence a mělkovodní akantopygové vápence                       </w:t>
            </w:r>
          </w:p>
        </w:tc>
      </w:tr>
      <w:tr w:rsidR="00006BB6" w14:paraId="3858D187" w14:textId="77777777">
        <w:tc>
          <w:tcPr>
            <w:tcW w:w="2268" w:type="dxa"/>
            <w:tcBorders>
              <w:bottom w:val="nil"/>
            </w:tcBorders>
          </w:tcPr>
          <w:p w14:paraId="5F6F87FA" w14:textId="77777777" w:rsidR="00006BB6" w:rsidRDefault="00006BB6">
            <w:r>
              <w:t>Spodní</w:t>
            </w:r>
          </w:p>
        </w:tc>
        <w:tc>
          <w:tcPr>
            <w:tcW w:w="5386" w:type="dxa"/>
            <w:tcBorders>
              <w:bottom w:val="nil"/>
            </w:tcBorders>
          </w:tcPr>
          <w:p w14:paraId="54C07A9B" w14:textId="10DBD6A6" w:rsidR="00006BB6" w:rsidRDefault="00006BB6">
            <w:r>
              <w:t>Dalejsko-třebotovské-třebotovské a mělkovodní suchomastské vápence, dalejské břidlice</w:t>
            </w:r>
          </w:p>
          <w:p w14:paraId="772C5EA7" w14:textId="77777777" w:rsidR="00006BB6" w:rsidRDefault="00006BB6"/>
          <w:p w14:paraId="7C381E68" w14:textId="40B4C663" w:rsidR="00006BB6" w:rsidRDefault="00006BB6">
            <w:r>
              <w:t>Zlíchovské-zlíchovské vápence, na bázi s korálovým obzorem</w:t>
            </w:r>
          </w:p>
          <w:p w14:paraId="0FF371CC" w14:textId="77777777" w:rsidR="00006BB6" w:rsidRDefault="00006BB6"/>
          <w:p w14:paraId="40776217" w14:textId="77777777" w:rsidR="00977E84" w:rsidRDefault="00006BB6">
            <w:r>
              <w:t xml:space="preserve">Pražské-mělkovodní vápence koněpruské (útes a jeho                      dentritický lem), vápence slivenecké, loděnické a </w:t>
            </w:r>
          </w:p>
          <w:p w14:paraId="096155E3" w14:textId="2625CA13" w:rsidR="00006BB6" w:rsidRDefault="00006BB6">
            <w:r>
              <w:t>řeporijské; jemnozrnné vápence dvoreckoprokopské usazené v hlubším moři</w:t>
            </w:r>
          </w:p>
          <w:p w14:paraId="76289079" w14:textId="77777777" w:rsidR="00006BB6" w:rsidRDefault="00006BB6"/>
          <w:p w14:paraId="0D3B55D7" w14:textId="5130F010" w:rsidR="00006BB6" w:rsidRDefault="00006BB6">
            <w:r>
              <w:t>Lochkovské-radotínské (lochkovské) vápence a mělkovodní vápence kotýské</w:t>
            </w:r>
          </w:p>
        </w:tc>
      </w:tr>
      <w:tr w:rsidR="00006BB6" w14:paraId="44394FE5" w14:textId="77777777">
        <w:tc>
          <w:tcPr>
            <w:tcW w:w="2268" w:type="dxa"/>
            <w:shd w:val="pct25" w:color="auto" w:fill="auto"/>
          </w:tcPr>
          <w:p w14:paraId="426AF944" w14:textId="21F13F00" w:rsidR="00006BB6" w:rsidRDefault="00006BB6">
            <w:r>
              <w:t>Silur-Barrandien</w:t>
            </w:r>
          </w:p>
        </w:tc>
        <w:tc>
          <w:tcPr>
            <w:tcW w:w="5386" w:type="dxa"/>
            <w:shd w:val="pct25" w:color="auto" w:fill="auto"/>
          </w:tcPr>
          <w:p w14:paraId="1CE97BA6" w14:textId="77777777" w:rsidR="00006BB6" w:rsidRDefault="00006BB6"/>
        </w:tc>
      </w:tr>
      <w:tr w:rsidR="00006BB6" w14:paraId="4A7206C5" w14:textId="77777777">
        <w:tc>
          <w:tcPr>
            <w:tcW w:w="7654" w:type="dxa"/>
            <w:gridSpan w:val="2"/>
          </w:tcPr>
          <w:p w14:paraId="65BACDB2" w14:textId="77777777" w:rsidR="00006BB6" w:rsidRDefault="00006BB6">
            <w:r>
              <w:t>Pokračuje mořská sedimentace; ve spodním siluru převažují břidlice a vulkanické horniny, ve svrchním siluru vápence různého druhu, často s vložkami vápnitých břidlic. V kopaninském souvrství ještě produkty podmořského vulkanismu.</w:t>
            </w:r>
          </w:p>
        </w:tc>
      </w:tr>
      <w:tr w:rsidR="00006BB6" w14:paraId="10C468CF" w14:textId="77777777">
        <w:tc>
          <w:tcPr>
            <w:tcW w:w="2268" w:type="dxa"/>
          </w:tcPr>
          <w:p w14:paraId="137A9CFE" w14:textId="77777777" w:rsidR="00006BB6" w:rsidRDefault="00006BB6">
            <w:r>
              <w:t>Svrchní</w:t>
            </w:r>
          </w:p>
        </w:tc>
        <w:tc>
          <w:tcPr>
            <w:tcW w:w="5386" w:type="dxa"/>
          </w:tcPr>
          <w:p w14:paraId="61E5858D" w14:textId="77777777" w:rsidR="00006BB6" w:rsidRDefault="00006BB6">
            <w:r>
              <w:t xml:space="preserve">Přídolské </w:t>
            </w:r>
          </w:p>
          <w:p w14:paraId="3D4164CA" w14:textId="77777777" w:rsidR="00006BB6" w:rsidRDefault="00006BB6">
            <w:r>
              <w:t>Kopaninské</w:t>
            </w:r>
          </w:p>
        </w:tc>
      </w:tr>
      <w:tr w:rsidR="00006BB6" w14:paraId="7D937787" w14:textId="77777777">
        <w:tc>
          <w:tcPr>
            <w:tcW w:w="2268" w:type="dxa"/>
            <w:tcBorders>
              <w:bottom w:val="nil"/>
            </w:tcBorders>
          </w:tcPr>
          <w:p w14:paraId="59F5955B" w14:textId="77777777" w:rsidR="00006BB6" w:rsidRDefault="00006BB6">
            <w:r>
              <w:t>Spodní</w:t>
            </w:r>
          </w:p>
        </w:tc>
        <w:tc>
          <w:tcPr>
            <w:tcW w:w="5386" w:type="dxa"/>
            <w:tcBorders>
              <w:bottom w:val="nil"/>
            </w:tcBorders>
          </w:tcPr>
          <w:p w14:paraId="3D6F9AD3" w14:textId="77777777" w:rsidR="00006BB6" w:rsidRDefault="00006BB6">
            <w:r>
              <w:t>Liteňské</w:t>
            </w:r>
          </w:p>
        </w:tc>
      </w:tr>
      <w:tr w:rsidR="00006BB6" w14:paraId="60F94357" w14:textId="77777777">
        <w:tc>
          <w:tcPr>
            <w:tcW w:w="2268" w:type="dxa"/>
            <w:tcBorders>
              <w:bottom w:val="nil"/>
            </w:tcBorders>
            <w:shd w:val="pct25" w:color="auto" w:fill="auto"/>
          </w:tcPr>
          <w:p w14:paraId="1D5D5EF2" w14:textId="160D430B" w:rsidR="00006BB6" w:rsidRDefault="00006BB6">
            <w:r>
              <w:t>Ordovik-Barrandien</w:t>
            </w:r>
          </w:p>
        </w:tc>
        <w:tc>
          <w:tcPr>
            <w:tcW w:w="5386" w:type="dxa"/>
            <w:tcBorders>
              <w:bottom w:val="nil"/>
            </w:tcBorders>
            <w:shd w:val="pct25" w:color="auto" w:fill="auto"/>
          </w:tcPr>
          <w:p w14:paraId="221028C8" w14:textId="77777777" w:rsidR="00006BB6" w:rsidRDefault="00006BB6"/>
        </w:tc>
      </w:tr>
      <w:tr w:rsidR="00006BB6" w14:paraId="762F8D5F" w14:textId="77777777">
        <w:tc>
          <w:tcPr>
            <w:tcW w:w="7654" w:type="dxa"/>
            <w:gridSpan w:val="2"/>
          </w:tcPr>
          <w:p w14:paraId="559953C5" w14:textId="77777777" w:rsidR="00006BB6" w:rsidRDefault="00006BB6">
            <w:r>
              <w:t>V celém ordoviku mořská sedimentace, zastoupeny jsou břidlice, prachovce, pískovce a křemence, dále rohovce, vulkanické horniny a sedimentární železné rudy.</w:t>
            </w:r>
          </w:p>
        </w:tc>
      </w:tr>
      <w:tr w:rsidR="00006BB6" w14:paraId="53E988CF" w14:textId="77777777">
        <w:tc>
          <w:tcPr>
            <w:tcW w:w="2268" w:type="dxa"/>
          </w:tcPr>
          <w:p w14:paraId="194F696E" w14:textId="77777777" w:rsidR="00006BB6" w:rsidRDefault="00006BB6">
            <w:r>
              <w:t>Svrchní</w:t>
            </w:r>
          </w:p>
        </w:tc>
        <w:tc>
          <w:tcPr>
            <w:tcW w:w="5386" w:type="dxa"/>
          </w:tcPr>
          <w:p w14:paraId="168C5471" w14:textId="77777777" w:rsidR="00006BB6" w:rsidRDefault="00006BB6">
            <w:r>
              <w:t>Kosovské</w:t>
            </w:r>
          </w:p>
          <w:p w14:paraId="20901E5D" w14:textId="77777777" w:rsidR="00006BB6" w:rsidRDefault="00006BB6">
            <w:r>
              <w:t>Králodvorské</w:t>
            </w:r>
          </w:p>
        </w:tc>
      </w:tr>
      <w:tr w:rsidR="00006BB6" w14:paraId="064AB526" w14:textId="77777777">
        <w:tc>
          <w:tcPr>
            <w:tcW w:w="2268" w:type="dxa"/>
          </w:tcPr>
          <w:p w14:paraId="413261CA" w14:textId="77777777" w:rsidR="00006BB6" w:rsidRDefault="00006BB6">
            <w:r>
              <w:t>Střední</w:t>
            </w:r>
          </w:p>
        </w:tc>
        <w:tc>
          <w:tcPr>
            <w:tcW w:w="5386" w:type="dxa"/>
          </w:tcPr>
          <w:p w14:paraId="44DE4E23" w14:textId="77777777" w:rsidR="00006BB6" w:rsidRDefault="00006BB6">
            <w:r>
              <w:t>Bohdalecké</w:t>
            </w:r>
          </w:p>
          <w:p w14:paraId="1F6860B2" w14:textId="77777777" w:rsidR="00006BB6" w:rsidRDefault="00006BB6">
            <w:r>
              <w:t>Zahořanské</w:t>
            </w:r>
          </w:p>
          <w:p w14:paraId="02524730" w14:textId="77777777" w:rsidR="00006BB6" w:rsidRDefault="00006BB6">
            <w:r>
              <w:t>Vinické</w:t>
            </w:r>
          </w:p>
          <w:p w14:paraId="2981AA98" w14:textId="77777777" w:rsidR="00006BB6" w:rsidRDefault="00006BB6">
            <w:r>
              <w:t>Letenské</w:t>
            </w:r>
          </w:p>
          <w:p w14:paraId="6E7A5EDD" w14:textId="77777777" w:rsidR="00006BB6" w:rsidRDefault="00006BB6">
            <w:r>
              <w:t>Libeňské</w:t>
            </w:r>
          </w:p>
          <w:p w14:paraId="6796265D" w14:textId="77777777" w:rsidR="00006BB6" w:rsidRDefault="00006BB6">
            <w:r>
              <w:t>Dobrotivské</w:t>
            </w:r>
          </w:p>
        </w:tc>
      </w:tr>
      <w:tr w:rsidR="00006BB6" w14:paraId="5F99F89A" w14:textId="77777777">
        <w:tc>
          <w:tcPr>
            <w:tcW w:w="2268" w:type="dxa"/>
            <w:tcBorders>
              <w:bottom w:val="nil"/>
            </w:tcBorders>
          </w:tcPr>
          <w:p w14:paraId="7B1433D7" w14:textId="77777777" w:rsidR="00006BB6" w:rsidRDefault="00006BB6">
            <w:r>
              <w:t>Spodní</w:t>
            </w:r>
          </w:p>
        </w:tc>
        <w:tc>
          <w:tcPr>
            <w:tcW w:w="5386" w:type="dxa"/>
            <w:tcBorders>
              <w:bottom w:val="nil"/>
            </w:tcBorders>
          </w:tcPr>
          <w:p w14:paraId="5115B26B" w14:textId="77777777" w:rsidR="00006BB6" w:rsidRDefault="00006BB6">
            <w:r>
              <w:t>Šárecké</w:t>
            </w:r>
          </w:p>
          <w:p w14:paraId="486AA1B1" w14:textId="77777777" w:rsidR="00006BB6" w:rsidRDefault="00006BB6">
            <w:r>
              <w:t>Klabavské</w:t>
            </w:r>
          </w:p>
          <w:p w14:paraId="3DC9CF94" w14:textId="77777777" w:rsidR="00006BB6" w:rsidRDefault="00006BB6">
            <w:r>
              <w:t>Milinské</w:t>
            </w:r>
          </w:p>
          <w:p w14:paraId="022D3729" w14:textId="77777777" w:rsidR="00006BB6" w:rsidRDefault="00006BB6">
            <w:r>
              <w:t>Třenické</w:t>
            </w:r>
          </w:p>
          <w:p w14:paraId="1BA9E3EF" w14:textId="2BCA3CD5" w:rsidR="00006BB6" w:rsidRDefault="00006BB6">
            <w:r>
              <w:t xml:space="preserve">(počátek nové mořské </w:t>
            </w:r>
            <w:r w:rsidR="00977E84">
              <w:t>záplavy – transgrese</w:t>
            </w:r>
            <w:r>
              <w:t>)</w:t>
            </w:r>
          </w:p>
        </w:tc>
      </w:tr>
      <w:tr w:rsidR="00006BB6" w14:paraId="04B0013E" w14:textId="77777777">
        <w:tc>
          <w:tcPr>
            <w:tcW w:w="2268" w:type="dxa"/>
            <w:tcBorders>
              <w:bottom w:val="nil"/>
            </w:tcBorders>
            <w:shd w:val="pct25" w:color="auto" w:fill="auto"/>
          </w:tcPr>
          <w:p w14:paraId="30E3264E" w14:textId="124D32CC" w:rsidR="00006BB6" w:rsidRDefault="00006BB6">
            <w:r>
              <w:lastRenderedPageBreak/>
              <w:t>Kambrium-Barrandien</w:t>
            </w:r>
          </w:p>
        </w:tc>
        <w:tc>
          <w:tcPr>
            <w:tcW w:w="5386" w:type="dxa"/>
            <w:tcBorders>
              <w:bottom w:val="nil"/>
            </w:tcBorders>
            <w:shd w:val="pct25" w:color="auto" w:fill="auto"/>
          </w:tcPr>
          <w:p w14:paraId="15414991" w14:textId="77777777" w:rsidR="00006BB6" w:rsidRDefault="00006BB6"/>
        </w:tc>
      </w:tr>
      <w:tr w:rsidR="00006BB6" w14:paraId="0CC3598F" w14:textId="77777777">
        <w:tc>
          <w:tcPr>
            <w:tcW w:w="2268" w:type="dxa"/>
          </w:tcPr>
          <w:p w14:paraId="6F2C5886" w14:textId="77777777" w:rsidR="00006BB6" w:rsidRDefault="00006BB6">
            <w:r>
              <w:t>Svrchní</w:t>
            </w:r>
          </w:p>
        </w:tc>
        <w:tc>
          <w:tcPr>
            <w:tcW w:w="5386" w:type="dxa"/>
          </w:tcPr>
          <w:p w14:paraId="134D04F1" w14:textId="112998F6" w:rsidR="00006BB6" w:rsidRDefault="00006BB6">
            <w:r>
              <w:t>ústup moře, vyvřeliny strašického a křivoklátsko-rokycanského pásma</w:t>
            </w:r>
          </w:p>
        </w:tc>
      </w:tr>
      <w:tr w:rsidR="00006BB6" w14:paraId="645DE44B" w14:textId="77777777">
        <w:tc>
          <w:tcPr>
            <w:tcW w:w="2268" w:type="dxa"/>
          </w:tcPr>
          <w:p w14:paraId="3D4F8BC8" w14:textId="77777777" w:rsidR="00006BB6" w:rsidRDefault="00006BB6">
            <w:r>
              <w:t>Střední</w:t>
            </w:r>
          </w:p>
        </w:tc>
        <w:tc>
          <w:tcPr>
            <w:tcW w:w="5386" w:type="dxa"/>
          </w:tcPr>
          <w:p w14:paraId="2FB2406A" w14:textId="6D77A343" w:rsidR="00006BB6" w:rsidRDefault="00006BB6">
            <w:r>
              <w:t>Jinecké-mořské usazeniny (břidlice, prachovce, místy slepence) s hojnou faunou</w:t>
            </w:r>
          </w:p>
        </w:tc>
      </w:tr>
      <w:tr w:rsidR="00006BB6" w14:paraId="3FD32040" w14:textId="77777777">
        <w:tc>
          <w:tcPr>
            <w:tcW w:w="2268" w:type="dxa"/>
          </w:tcPr>
          <w:p w14:paraId="010BFD86" w14:textId="77777777" w:rsidR="00006BB6" w:rsidRDefault="00006BB6">
            <w:r>
              <w:t>Spodní</w:t>
            </w:r>
          </w:p>
        </w:tc>
        <w:tc>
          <w:tcPr>
            <w:tcW w:w="5386" w:type="dxa"/>
          </w:tcPr>
          <w:p w14:paraId="44099CDA" w14:textId="3CCFF675" w:rsidR="00006BB6" w:rsidRDefault="00006BB6">
            <w:r>
              <w:t>pět samostatných souvrství-převážně usazeniny kontinentálního původu, především pískovce a slepence. Vzácně polohy břidlic usazených v jezerech a lagunách; z těchto břidlic je znám náš nejstarší mnohobuněčný živočich členovec Kodymirus vagans</w:t>
            </w:r>
          </w:p>
        </w:tc>
      </w:tr>
    </w:tbl>
    <w:p w14:paraId="21892060" w14:textId="34310093" w:rsidR="00006BB6" w:rsidRDefault="00FC663F">
      <w:bookmarkStart w:id="12" w:name="_Toc514636695"/>
      <w:r>
        <w:t>&amp;1</w:t>
      </w:r>
      <w:r w:rsidR="00006BB6">
        <w:t>Malý průvodce místopisných názvů staré Příbrami</w:t>
      </w:r>
      <w:bookmarkEnd w:id="12"/>
    </w:p>
    <w:p w14:paraId="24ABD6A6" w14:textId="474B4B1D" w:rsidR="00006BB6" w:rsidRDefault="00FC663F">
      <w:bookmarkStart w:id="13" w:name="_Toc514636696"/>
      <w:r>
        <w:t>&amp;2</w:t>
      </w:r>
      <w:r w:rsidR="00006BB6">
        <w:t>Příbramský hrad</w:t>
      </w:r>
      <w:bookmarkEnd w:id="13"/>
    </w:p>
    <w:p w14:paraId="6F5654A0" w14:textId="77777777" w:rsidR="00006BB6" w:rsidRDefault="00006BB6">
      <w:r>
        <w:t>Mnozí z návštěvníků našeho města hledají ve starém městě honosný hrad či zámek, jenž by připomínal slávu královského horního města. Jsou však zklamáni, zavedou-li je znalci města před dvoupatrovou budovu Na příkopech připomínající spíše školní nebo administrativní budovu než středověký hrad či feudální sídlo šlechty.</w:t>
      </w:r>
    </w:p>
    <w:p w14:paraId="5DF9726A" w14:textId="77777777" w:rsidR="00006BB6" w:rsidRDefault="00006BB6">
      <w:r>
        <w:t>Neznalost staré historie našeho hornického města svádí mnohé k domněnce, že město nemá historické budovy takového významu, aby mohly být nazývány hradem nebo zámkem. A bohužel i v městě samém se pro rozložitou budovu ukrytou v zeleni stoletých stromů severně za městským úřadem používá název Zámeček. Podoba příbramského hradu z doby nejstarší se nezachovala ani na středověkých kresbách a jen jeden obraz ze sedmnáctého století znázorňuje rozvaliny příbramského hradu vybudovaného ve čtrnáctém století. Ale to není podstatné, neboť z původní dřevěné tvrze nezbylo vůbec nic a středověký hrad byl z části zničen při nepokojích v druhé polovině šestnáctého století. Vznik dřevěné tvrze, jež později byla nazvána Příbram, na jednom z pahorků v podhůří brdských hor se předpokládá již v pravěku, v dobách kolonizace brdského pralesa.</w:t>
      </w:r>
    </w:p>
    <w:p w14:paraId="45A722C0" w14:textId="77777777" w:rsidR="00006BB6" w:rsidRDefault="00006BB6">
      <w:r>
        <w:t xml:space="preserve">Snad to bylo zlato a stříbro v náplavách rychle tekoucí říčky, tak i na výchozech žil, které přiměly nálezce k vybudování opevnění pro ochranu ložisek i vlastních životů. Místo pro tvrz bylo zvoleno na široké plošině s dvěma skalními útvary s možností budovat kolem dřevěného opevnění ochranný val. Tvrz to byla nevelká a bývalý správce příbramského muzea Ladislav Malý uvádí, že obrys tvrze byl obdélníkový s delšími stranami od severu k jihu, s příkopem a náspem, jenž chránil nejen tvrz, ale i malý dvorek s hospodářskými staveními. </w:t>
      </w:r>
    </w:p>
    <w:p w14:paraId="37ECFC36" w14:textId="77777777" w:rsidR="00006BB6" w:rsidRDefault="00006BB6">
      <w:r>
        <w:t>Dřevěná tvrz postavená na ochranu vzácných kovů, obchodní stezky a po roce 1216 i pro ochranu zájmů majitelů příbramského panství, pražských biskupů, byla rozbořena v druhém pětadvacetiletí čtrnáctého století a uvolnila celý chráněný prostor pro stavbu kamenného hradu.</w:t>
      </w:r>
    </w:p>
    <w:p w14:paraId="19948301" w14:textId="77777777" w:rsidR="00006BB6" w:rsidRDefault="00006BB6">
      <w:r>
        <w:t>Není znám důvod proč pražský arcibiskup Arnošt z Pardubic malou dřevěnou tvrz v Příbrami nechal rozbořit a celých dvacet jedna roků od roku 1343 do roku 1364 budoval kamenný hrad v místech kde dosud stojí Zámeček. Historici se domnívají, že se mu příbramské panství zalíbilo natolik, že si v těchto místech budoval sídlo trvalé, snad i proto, že krajina byla tolik podobná Kladsku, v němž v mládí nalezl zalíbení. Z Kladska do Příbrami také přinesl kopii mariánské Madony a ta po tři sta letech byla z příbramského hradu dána do nového chrámu na Svaté Hoře.</w:t>
      </w:r>
    </w:p>
    <w:p w14:paraId="7172799A" w14:textId="6986559B" w:rsidR="00006BB6" w:rsidRDefault="00006BB6">
      <w:r>
        <w:t xml:space="preserve">Nově budovaný příbramský hrad s mohutnými kamennými zdmi v tloušťce 1,50 metrů dostal název po zakladateli Ernestinum a dosud je v popisu kulturních památek tento název uváděn. Z budovy do dnešních dnů v původní podobě se zachoval pouze gotický </w:t>
      </w:r>
      <w:r>
        <w:lastRenderedPageBreak/>
        <w:t xml:space="preserve">arkýř na východní straně budovy. Hrad a tím i příbramské panství spravovali </w:t>
      </w:r>
      <w:r w:rsidR="009B3A93">
        <w:t>purkrabí,</w:t>
      </w:r>
      <w:r>
        <w:t xml:space="preserve"> a to až do husitských válek.</w:t>
      </w:r>
    </w:p>
    <w:p w14:paraId="4FB00AA5" w14:textId="185A94FF" w:rsidR="00006BB6" w:rsidRDefault="00006BB6">
      <w:r>
        <w:t xml:space="preserve">Největší pomoci od majitele hradu se dočkali příbramští za arcibiskupa Zbyňka Zajíce z Hasenburku, těsně před husitskými válkami. Město za arcibiskupa získalo městský znak, dosud používaný, pravidelný úterní trh a příbramské občany osvobodil od řady poplatků </w:t>
      </w:r>
      <w:r w:rsidR="00F51808">
        <w:t>(</w:t>
      </w:r>
      <w:r>
        <w:t>lázeň, krčmy</w:t>
      </w:r>
      <w:r w:rsidR="00F51808">
        <w:t>)</w:t>
      </w:r>
      <w:r>
        <w:t>.</w:t>
      </w:r>
    </w:p>
    <w:p w14:paraId="2F9545F7" w14:textId="77777777" w:rsidR="00006BB6" w:rsidRDefault="00006BB6">
      <w:r>
        <w:t>Po husitských válkách byl příbramský hrad v držení světské vrchnosti. Nejdříve to byli páni z Gutenštejna a po nich Kateřina z Lokšan. Světská vrchnost více než století sužovala obyvatele panství a v historických archivech se uvádí mnohá příkoří od zámeckých hejtmanů Jana Kekule ze Stradonic, Pankráce a Jana Skalického ze Skalice. Nejhůře se Příbramským vedlo za vlády Kateřiny z Lokšan, která neuznávala výsady udělené městu v patnáctém století arcibiskupem Zbyňkem Zajícem z Hasenburku a oprávněné požadavky měšťanů krutě trestala vězením na zámku Zelená Hora. Spor mezi městem a světskou vrchností řešil císařský dvůr v roce 1579 ve prospěch města. Příbram v tomto roce získala od císaře Rudolfa II. významná privilégia. Císař udělením výsady královského horního města chtěl v Příbrami obnovit odumírající slávu březohorských dolů.</w:t>
      </w:r>
    </w:p>
    <w:p w14:paraId="0CA9EF66" w14:textId="7A377948" w:rsidR="00006BB6" w:rsidRDefault="00006BB6">
      <w:r>
        <w:t xml:space="preserve">Odchod nelítostné vládkyně z Příbrami byl doprovázen výbuchy nespokojenosti s krutovládou a většina protestních bouří končila u příbramského hradu. Při nepokojích v letech 1579 až 1580 byl příbramský hrad zcela zničen a zbytky postupně </w:t>
      </w:r>
      <w:r w:rsidR="0051443F">
        <w:t>odnášeny jako</w:t>
      </w:r>
      <w:r>
        <w:t xml:space="preserve"> stavební kámen a topivo.</w:t>
      </w:r>
    </w:p>
    <w:p w14:paraId="6E51C749" w14:textId="1C3C0CA3" w:rsidR="00006BB6" w:rsidRDefault="00006BB6">
      <w:r>
        <w:t xml:space="preserve">Z honosného hradu se stala nevzhledná zřícenina a tuto podobu si příbramský hrad zachoval celé století. Příbramští měšťané Volf Rozvodský z Věšova, Bohuslav Vamberský z Rohatce a Jaroslav Libštejnský z Kolovrat se postupně pokoušeli od města zříceninu odkoupit, ale podařilo </w:t>
      </w:r>
      <w:r w:rsidR="0051443F">
        <w:t>se to</w:t>
      </w:r>
      <w:r>
        <w:t xml:space="preserve"> až v roce 1670 pražskému arcibiskupovi Matouši Ferdinandovi Zoubkovi z Bilenberka. Příbramský magistrát prodal pražskému arcibiskupovi zříceninu hradu za podmínek, že obnova hradu nezpůsobí Příbramským žádnou újmu a město se nevrátí zpět pod církevní správu. Obnova hradu probíhala od roku 1675 a pražské arcibiskupství si vybudovalo novou rezidenci pro správu arcibiskupského panství, jež přímo sousedilo s panstvím příbramské obce. Obnovený hrad byl v obci nazýván zámkem, ale arcibiskupství jej oficiálně nazývalo „Mariánský hrad“ </w:t>
      </w:r>
      <w:r w:rsidR="00F51808">
        <w:t>(</w:t>
      </w:r>
      <w:r>
        <w:t>Marienburg</w:t>
      </w:r>
      <w:r w:rsidR="00F51808">
        <w:t>)</w:t>
      </w:r>
      <w:r>
        <w:t xml:space="preserve">. Obnovený hrad měl i nadále zachovaný hradní příkop i val a spojení s městem bylo můstkem, </w:t>
      </w:r>
      <w:r w:rsidR="0051443F">
        <w:t>směrem,</w:t>
      </w:r>
      <w:r>
        <w:t xml:space="preserve"> kde nyní stojí budova městského úřadu. Vybudovaný hrad – zámek byl až do roku 1846 dominantou Příbrami.</w:t>
      </w:r>
    </w:p>
    <w:p w14:paraId="5257344E" w14:textId="7153A237" w:rsidR="00006BB6" w:rsidRDefault="00006BB6">
      <w:r>
        <w:t xml:space="preserve">Ke změně majitele zámku (hradu) dochází v roce 1849. C. k. ministerstvo orby zakoupilo arcibiskupský zámek za 4123 zl. 20 3/4 </w:t>
      </w:r>
      <w:r w:rsidR="0051443F">
        <w:t>Kr.</w:t>
      </w:r>
      <w:r>
        <w:t xml:space="preserve"> pro nově zřízené báňské učiliště. Pro nové využití musel být zámek od základů adaptován. První adaptací prostoru nově zřizované školy bylo zasypání příkopů a odvezení náspů, které po celém obvodu vytvářely prstenec kolem zámku. Příkop byl hluboký 5,30 metrů a vody do něho byly přiváděny z vydatných pramenů vyvěrajících pod Svatou Horou. Do dnešních dnů se nám z valového opevnění i vodního příkopu zachoval jen název prostoru, kde kdysi tato stavba bývala – Na příkopech. Jen nepatrná část opevnění zůstala zachována po pomníkem Osvobození. Kmeny zasazené v příkopu i po zasypání dále rostly a vytvářely dojem, že zámek je vybudován ve starém parku. Vlastní budova byla adaptována stržením všech přístavků a v západní části bylo k zámku přistavěno nové křídlo tak, že půdorys získal tvar podkovy.</w:t>
      </w:r>
    </w:p>
    <w:p w14:paraId="767E66AE" w14:textId="653D08ED" w:rsidR="00006BB6" w:rsidRDefault="00006BB6">
      <w:r>
        <w:t>Vzniku vysokého báňského školství v Příbrami předcházely pohnuté události v roce 1848 na báňské akademii v B</w:t>
      </w:r>
      <w:r w:rsidR="0051443F">
        <w:t>an</w:t>
      </w:r>
      <w:r>
        <w:t>ské Šť</w:t>
      </w:r>
      <w:r w:rsidR="0051443F">
        <w:t>ia</w:t>
      </w:r>
      <w:r>
        <w:t xml:space="preserve">vnici. V revolučním roce devatenáctého století </w:t>
      </w:r>
      <w:r w:rsidR="0051443F">
        <w:t>vyhlásili uherští</w:t>
      </w:r>
      <w:r>
        <w:t xml:space="preserve"> akademici b</w:t>
      </w:r>
      <w:r w:rsidR="0051443F">
        <w:t>an</w:t>
      </w:r>
      <w:r>
        <w:t>skošť</w:t>
      </w:r>
      <w:r w:rsidR="0051443F">
        <w:t>i</w:t>
      </w:r>
      <w:r>
        <w:t xml:space="preserve">ávnickou akademii za uherskou školu s vyučovacím jazykem maďarským a všichni posluchači mluvící německy byly tímto </w:t>
      </w:r>
      <w:r>
        <w:lastRenderedPageBreak/>
        <w:t>nacionalistickým opatřením přinuceni k odchodu na jinou vysokou školu. Ty, pro německy mluvící báňské akademiky byly o rok později zřízeny v Leobenu ve Štýrsku a ve starém českém hornickém městě v Příbrami. Prvním ředitelem příbramského báňského učiliště byl rozhodnutím císaře Františka Josefa I. jmenován geolog František Zippe. O rok později řízením báňského učiliště byl pověřen horní rada Jan Grimm.</w:t>
      </w:r>
    </w:p>
    <w:p w14:paraId="6A3612F3" w14:textId="77777777" w:rsidR="00006BB6" w:rsidRDefault="00006BB6">
      <w:r>
        <w:t>Výuka na prvním vyšším hornickém učilišti v Čechách byla zahájena 12. listopadu 1849 a jeho začátky v našem městě připomíná pamětní deska v přízemí zámečku.</w:t>
      </w:r>
    </w:p>
    <w:p w14:paraId="3781EA4A" w14:textId="77777777" w:rsidR="00006BB6" w:rsidRDefault="00006BB6">
      <w:r>
        <w:t>Horní učiliště bylo v roce 1865 povýšeno na báňskou akademii a 31. července 1904 byl této báňské akademii udělen statut, jímž akademie byla postavena na stejnou úroveň jako ostatní technické školy a změnil se i název školy na Vysokou školu báňskou.</w:t>
      </w:r>
    </w:p>
    <w:p w14:paraId="0E05F5F2" w14:textId="77777777" w:rsidR="00006BB6" w:rsidRDefault="00006BB6">
      <w:r>
        <w:t>V době německé okupace, po zavření vysokých škol v Čechách byly budovy bývalé Vysoké školy báňské postupně přeměněny na malé továrny a laboratoře pro konstrukce raketové střely V2 s názvem Waffen-Union. Nešetrné zacházení se sbírkovými fondy školy znamenalo miliónové škody na přístrojích a na mineralogických sbírkách škody přímo nenahraditelné.</w:t>
      </w:r>
    </w:p>
    <w:p w14:paraId="15B90F52" w14:textId="77777777" w:rsidR="00006BB6" w:rsidRDefault="00006BB6">
      <w:r>
        <w:t>Černé období zámečku neskončilo ani po osvobození v roce 1945. Do zničených poslucháren, laboratoří a sbírek Vysoké školy báňské v Příbrami se vrátil neúplný profesorský sbor již 26. května 1945. V prostorách budov se začala připravovat výuka a imatrikulace posluchačů proběhla 4. až 6. července 1945. V té době nebylo jednoznačně rozhodnuto, zda Vysoká škola báňská v Příbrami setrvá. Definitivní rozhodnutí o umístění Vysoké školy báňské přišlo 8. září 1945 dekretem presidenta republiky, který za příští sídlo školy určil Moravskou Ostravu. Po vyhlášení dekretu se ihned přistoupilo ke stěhování školy do Ostravy.</w:t>
      </w:r>
    </w:p>
    <w:p w14:paraId="778D7E6C" w14:textId="77777777" w:rsidR="00006BB6" w:rsidRDefault="00006BB6">
      <w:r>
        <w:t>Budova Báňské akademie Na Příkopech byla předána do správy Státního báňského ředitelství v Příbrami vzhledem k tomu, že v celé budově byly za okupace zřízeny laboratoře, které jen s malou úpravou mohly sloužit jako zkušebny a lučebny. V budově zámečku byla zřízena tavírna drahých kovů a laboratoře pro úpravu rud.</w:t>
      </w:r>
    </w:p>
    <w:p w14:paraId="0A37F9F0" w14:textId="77777777" w:rsidR="00006BB6" w:rsidRDefault="00006BB6">
      <w:r>
        <w:t>Tavírnu drahých kovů umístěnou v prvním patře zámečku převzal od rudných dolů Příbram nově zřízený podnik SAFINA. Ve druhém patře budovy umístěná zkušebna i laboratoře Středočeských rudných dolů byly o dva roky později převedeny do majetkové správy nově zřízeného ústavu pro výzkum rud v Praze.</w:t>
      </w:r>
    </w:p>
    <w:p w14:paraId="207C13AD" w14:textId="77777777" w:rsidR="00006BB6" w:rsidRDefault="00006BB6">
      <w:r>
        <w:t xml:space="preserve">Středisko SAFINY pracovalo v našem městě do roku 1964 a pracoviště Ústavu pro výzkum rud ve druhém patře až do roku 1969. Působením obou výzkumných středisek v prostorách zámečku mělo neblahý vliv na stabilitu zdí i podlah celé budovy. </w:t>
      </w:r>
    </w:p>
    <w:p w14:paraId="530BA31F" w14:textId="77777777" w:rsidR="00006BB6" w:rsidRDefault="00006BB6">
      <w:r>
        <w:t>V současné době dostal zámeček opět důstojné využití. Kromě několika kanceláří městského úřadu jsou zde výstavní prostory, oddací sál a několik menších sálů určených pro výuku či činnost kroužků.</w:t>
      </w:r>
    </w:p>
    <w:p w14:paraId="007DBCD9" w14:textId="05DE238C" w:rsidR="00006BB6" w:rsidRDefault="00FC663F">
      <w:bookmarkStart w:id="14" w:name="_Toc514636697"/>
      <w:r>
        <w:t>&amp;2</w:t>
      </w:r>
      <w:r w:rsidR="00006BB6">
        <w:t>Flusárna</w:t>
      </w:r>
      <w:bookmarkEnd w:id="14"/>
    </w:p>
    <w:p w14:paraId="72C2897A" w14:textId="77777777" w:rsidR="00006BB6" w:rsidRDefault="00006BB6">
      <w:r>
        <w:t>Přestože historická část města je k nové výstavbě, jak počtem obyvatel, tak i plochou v nevýhodě, má řadu památek i míst, které starobylému hornickému městu dodávají osobitý ráz i nenapodobitelnost. A to, co ustoupilo stavebnímu ruchu se zachovává v povědomí starší generace nebo už jen jako písemný záznam v archivním dokumentu.</w:t>
      </w:r>
    </w:p>
    <w:p w14:paraId="2C20F373" w14:textId="77777777" w:rsidR="00006BB6" w:rsidRDefault="00006BB6">
      <w:r>
        <w:t>Příbram, jako mnohá hornická města v Čechách, procházela údobím rozvoje, ale i úpadku a zisky plynoucí z těžby drahých kovů nezůstaly ve městě samém a tím po celá staletí nepřinášely městu žádný užitek. Několik století bylo naše hornické město jen velkou dřevěnou vesnicí s minimální výstavbou v okolí gotického kostela. Vše ostatní byly domy obchodníků, zchudlých šlechticů, řemeslníků, zemědělských dvorců bez významnější výstavnosti a chatrče chudiny, v nichž bydleli i horníci pracující na březohorských dolech.</w:t>
      </w:r>
    </w:p>
    <w:p w14:paraId="072857F9" w14:textId="2D7AD8D4" w:rsidR="00006BB6" w:rsidRDefault="00006BB6">
      <w:r>
        <w:lastRenderedPageBreak/>
        <w:t xml:space="preserve">Kromě hornického řemesla, které obyvatelům města poskytovalo hlavní obživu, vznikala v katastru města od 16. století další řemesla přizpůsobující se rázu krajiny i místu samému. Mnohá ze řemesel zanikla rozvojem průmyslové výroby a zůstává ve vědomí jen podle místního názvu. K těm </w:t>
      </w:r>
      <w:r w:rsidR="0051443F">
        <w:t>specifickým názvům</w:t>
      </w:r>
      <w:r>
        <w:t xml:space="preserve"> patří v jižní části města, na samém konci Březnické ulice, označení pro skupinu staveb „Na flusárně“. Označení tohoto místa používají při inzerci i plakátování zábavné podniky a čas od času i menší cirkusy. Ve spisovné češtině se tohoto slova neužívá, neboť flusárny byly malé výrobny drasla, které zanikaly v polovině 19. století. V 19. století pro tento chemický výrobek bylo označení především flus, ale také lesní sůl, potaš nebo salajka. Draslo </w:t>
      </w:r>
      <w:r w:rsidR="00F51808">
        <w:t>(</w:t>
      </w:r>
      <w:r>
        <w:t>flus</w:t>
      </w:r>
      <w:r w:rsidR="00F51808">
        <w:t>)</w:t>
      </w:r>
      <w:r>
        <w:t xml:space="preserve"> bylo získáváno z popela vzniklého spálením měkkého i tvrdého dřeva a tento popel smíšen s vodou dával louh draselný. Vařením v kotli se zahustil a pak se pálil do běla či do modra. Hlavním odběratelem drasla byly sklárny, ale odebírala jej i řada drobných řemeslníků.</w:t>
      </w:r>
    </w:p>
    <w:p w14:paraId="31C3B317" w14:textId="32D764F7" w:rsidR="00006BB6" w:rsidRDefault="00006BB6">
      <w:r>
        <w:t xml:space="preserve">Flusáren bylo v Příbrami několik. Ta nejznámější, po které je dosud místní název, byla zřízena koncem 17. století primátorem Filipem Wieserem v místech, kde již v roce 1396, jak uvádějí archivní dokumenty, byl mlýn patřící drobným příbramským feudálům. Již před 200 lety měla výrobna drasla nepříznivé ekologické i ekonomické dopady a rada města musela tyto problémy řešit. Týkalo se to především flusárny zřízené v prostorách, kde je nyní vybudována a prodejní zahrada, pod hrází Horní Obory. Rada města dala souhlas k výstavbě flusárny v těchto místech s podmínkou, že v obecních rybnících i potocích nebude majitel flusárny sám ani jinému nedovolí lovit ryby a raky, a že nebude škodit obecnímu potoku a loukám vyvážením odpadního popela. Flusaři to neměli ve městě lehké, popel ze spáleného dřeva nesměli nakupovat ve městě, ten byl výsadou pro výrobce mýdla, a pokud městský magistrát takový přestupek zjistil, odebrali flusaři právo na další provozování řemesla. Proto popel flusaři vykupovali v širokém okolí. Například flusař Lexa v roce 1739 zakoupil 1068 strychů popela na panství Bukovském a Dlouholhotském. Za strych popela i s dovozem zaplatil 10 krejcarů. Pro představu množství, jednalo se o strych objemový. Byla to dřevěná nebo kovová nádoba s obsahem 93 litrů. Za cent vyrobeného drasla se zaplatilo 24 krejcarů </w:t>
      </w:r>
      <w:r w:rsidR="00F51808">
        <w:t>(</w:t>
      </w:r>
      <w:r>
        <w:t>český cent = 100 liber = 51,375 kg</w:t>
      </w:r>
      <w:r w:rsidR="00F51808">
        <w:t>)</w:t>
      </w:r>
      <w:r>
        <w:t>. Kromě nakoupeného popela se pro výrobu drasla pálilo dříví ve flusárně, které se kupovalo na sáhy, a velké ohně hořící dnem i nocí byly zdrojem častých požárů. Zápach z flusárny i záře z ohňů rušily spánek sousedů výrobců drasla.</w:t>
      </w:r>
    </w:p>
    <w:p w14:paraId="3BBA45B5" w14:textId="77777777" w:rsidR="00006BB6" w:rsidRDefault="00006BB6">
      <w:r>
        <w:t>Hlavním odběratelem drasla z příbramských výroben byla Plzeň, kde jej kupovali skláři z Pošumaví i Bavor.</w:t>
      </w:r>
    </w:p>
    <w:p w14:paraId="74110E1D" w14:textId="6C72FD11" w:rsidR="00006BB6" w:rsidRDefault="00006BB6">
      <w:r>
        <w:t xml:space="preserve">Po úpadku Alisovy flusárny </w:t>
      </w:r>
      <w:r w:rsidR="00F51808">
        <w:t>(</w:t>
      </w:r>
      <w:r>
        <w:t>té, která stála v místech dodnes nazývaných „Na flusárně“</w:t>
      </w:r>
      <w:r w:rsidR="00F51808">
        <w:t>)</w:t>
      </w:r>
      <w:r>
        <w:t xml:space="preserve"> v druhé polovině 18. století vznikl z těchto objektů velký ubytovací poutnický hostinec, především pro poutníky z Bavor s názvem V Emauzích. Majitelkou hostince byla Emílie Nebeská. Po druhé světové válce tyto objekty obhospodařovali zemědělské podniky a v roce 1978 tento objekt byl předán pro provoz elektroúdržby OPS Příbram. V roce 1997 byly staré budovy zbourány a dnes na jejich místě stojí nové budovy soukromé firmy.</w:t>
      </w:r>
    </w:p>
    <w:p w14:paraId="4D5754D0" w14:textId="2ECC2185" w:rsidR="00006BB6" w:rsidRDefault="00FC663F">
      <w:bookmarkStart w:id="15" w:name="_Toc514636698"/>
      <w:r>
        <w:t>&amp;2</w:t>
      </w:r>
      <w:r w:rsidR="00006BB6">
        <w:t>Masné krámy</w:t>
      </w:r>
      <w:bookmarkEnd w:id="15"/>
    </w:p>
    <w:p w14:paraId="2A5D8728" w14:textId="77777777" w:rsidR="00006BB6" w:rsidRDefault="00006BB6">
      <w:r>
        <w:t xml:space="preserve">Jako jiná větší středověká města, měla i Příbram masné krámy. Již před rokem 1290 jich bylo ve městě třináct, ale jen jeden byl bez úplaty majitele panství, ten byl v majetkové držbě příbramského rychtáře. Ale i rychtářský krám po roce 1378 přešel v dědičný majetek příbramských farářů. Koncem čtrnáctého století bylo masných krámů dvacet dva. </w:t>
      </w:r>
    </w:p>
    <w:p w14:paraId="6116C9F8" w14:textId="23C65AA7" w:rsidR="00006BB6" w:rsidRDefault="00006BB6">
      <w:r>
        <w:t xml:space="preserve">Samotný cech řeznický v našem městě vzniká až po roce 1575 a po povýšení města na svobodné královské město, jeho činnost řídí dva cechmistři. Ti kontrolovali ceny za </w:t>
      </w:r>
      <w:r>
        <w:lastRenderedPageBreak/>
        <w:t xml:space="preserve">prodané maso a dbali i na kvalitu kupovaného dobytka. Ceny masa, například v roce 1742 libra </w:t>
      </w:r>
      <w:r w:rsidR="00F51808">
        <w:t>(</w:t>
      </w:r>
      <w:r>
        <w:t>tj. 513,700 g</w:t>
      </w:r>
      <w:r w:rsidR="00F51808">
        <w:t>)</w:t>
      </w:r>
      <w:r>
        <w:t xml:space="preserve"> dobrého hovězího stála 3 1/3 krejcaru, skopového, také libra, 3 krejcary, ale po sedmileté válce roku 1768 a především v letech neúrody </w:t>
      </w:r>
      <w:r w:rsidR="0051443F">
        <w:t>1770–1772</w:t>
      </w:r>
      <w:r>
        <w:t xml:space="preserve"> byly ceny za libru masa dvojnásobné. Stanovili je dva členové městské rady, nazývaní v cechu inspektory. Ceny masa v sedmnáctém až devatenáctém století byly v Příbrami přibližně stejné jako v Praze.</w:t>
      </w:r>
    </w:p>
    <w:p w14:paraId="424F1106" w14:textId="0370B884" w:rsidR="00006BB6" w:rsidRDefault="00006BB6">
      <w:r>
        <w:t xml:space="preserve">Do 16. </w:t>
      </w:r>
      <w:r w:rsidR="0051443F">
        <w:t>století nelze</w:t>
      </w:r>
      <w:r>
        <w:t xml:space="preserve"> jednoznačně masné krámy situovat. V šestnáctém století, kdy masné krámy převzal samostatný cech řeznický, je jejich místo písemně doloženo a snad v těchto místech byly i dávno předtím, v jižní části příbramského náměstí </w:t>
      </w:r>
      <w:r w:rsidR="00F51808">
        <w:t>(</w:t>
      </w:r>
      <w:r>
        <w:t>nyní náměstí TGM</w:t>
      </w:r>
      <w:r w:rsidR="00F51808">
        <w:t>)</w:t>
      </w:r>
      <w:r>
        <w:t xml:space="preserve">, ovšem tehdy za řadou nízkých přízemních domků, nyní v místech bývalého Okresního soudu k hotelu Horymír. Masné krámy byly až do roku 1814 dřevěné a dřevěné byly i jatky u masných krámů. Oddělení šlachtavy, běžný název v minulých stoletích pro jatky, od masných krámů bylo jen dřevěným pažením a zbytky z jatek volně vytékaly na </w:t>
      </w:r>
      <w:r w:rsidR="0051443F">
        <w:t>náměstí a</w:t>
      </w:r>
      <w:r>
        <w:t xml:space="preserve"> do přilehlých ulic. Krámy, obdobně jako v jiných českých městech, byly postaveny proti sobě a prodávat se smělo jen na víko. Kdo prodával maso doma byl potrestán pokutou v podobě libry vosku. Zařízení šlachtavy bylo jednoduché, velký džber vody, dřevěný žlab a velký špalek. Voda ze šlachtavy vytékala volně na ulici a zbytky z dobytka byly vyváženy za krámy na svah. Jejich odklízení bylo řešeno několikrát příkazem městské rady a podle toho byly zbytky odváženy jedenkrát za tři týdny v zimě a za čtrnáct dní v létě. Zrušení masných krámů </w:t>
      </w:r>
      <w:r w:rsidR="0051443F">
        <w:t>a jejich</w:t>
      </w:r>
      <w:r>
        <w:t xml:space="preserve"> stržení se neobešlo bez protestů, ale kamenné masné krámy se začaly stavět v roce 1816 a bylo jich postaveno 11. Novou stavbou se starý problém nevyřešil, jatky zůstaly u masných krámů. Následovalo dlouhé rozhodování o jejich přemístění za Prokopský most a ke konci 19. století na Podskalí nad Matějskou štolu.</w:t>
      </w:r>
    </w:p>
    <w:p w14:paraId="6E4CFC87" w14:textId="77777777" w:rsidR="00006BB6" w:rsidRDefault="00006BB6">
      <w:r>
        <w:t xml:space="preserve">Masné krámy na příbramském náměstí musely ustoupit v druhé polovině devatenáctého století stavebnímu ruchu ve městě. Řezníci z masných krámů se přestěhovali do ostatních částí města, Pražské ulice, Plzeňské ulice, Rynečku. Po jejich rozbourání byl v těchto místech postaven v roce 1884 hotel Šplíchal později nazvaný hotel Praha a za první republiky hotel Horymír. Podoba hotelu, kromě jeho fasády, je z roku jeho výstavby. Ale místu, kde stál nový hotel se ještě dlouho říkalo … v masných krámech. </w:t>
      </w:r>
    </w:p>
    <w:p w14:paraId="1A80AFB8" w14:textId="617D0D2C" w:rsidR="00006BB6" w:rsidRDefault="00FC663F">
      <w:bookmarkStart w:id="16" w:name="_Toc514636699"/>
      <w:r>
        <w:t>&amp;2</w:t>
      </w:r>
      <w:r w:rsidR="00006BB6">
        <w:t>Hvězdička</w:t>
      </w:r>
      <w:bookmarkEnd w:id="16"/>
    </w:p>
    <w:p w14:paraId="55E1F63E" w14:textId="7D16E286" w:rsidR="00006BB6" w:rsidRDefault="00006BB6">
      <w:r>
        <w:t xml:space="preserve">Pietní místo se smuteční obřadní síní, urnový háj a Památník umučených a padlích za II. světové války dnes uzavírá severní část rozsáhlé parkové úpravy staré Příbrami, prováděné v roce </w:t>
      </w:r>
      <w:r w:rsidR="0051443F">
        <w:t>1840 v</w:t>
      </w:r>
      <w:r>
        <w:t> okolí nově zřizované městské střelnice a později i proslulého hostince „Na střelnici“. Parkový prostor je v historických análech města mnohokrát popisován. Nejprve jako prastarý důl a od začátku osmnáctého století jako popraviště za městem v dolní části nazývané „Na stínadlech“ a na návrší „Na vysoké spravedlnosti“.</w:t>
      </w:r>
    </w:p>
    <w:p w14:paraId="58B07E8A" w14:textId="45F9D293" w:rsidR="00006BB6" w:rsidRDefault="00006BB6">
      <w:r>
        <w:t xml:space="preserve">Správné označení tohoto prostoru je „Na hvězdičce“ a vzniklo po založení prvního stříbrného dolu „Zlatá hvězda“ v roce 1551 na výchozu mohutného železitého zrudnění. Průběh železitého zrudnění byl intenzivně v šestnáctém století hornicky zkoumán od Květné až ke Svaté Hoře. Starý důl Zlatá hvězda byl při hledání stříbra v širším okolí březohorského ložiska v roce 1859 </w:t>
      </w:r>
      <w:r w:rsidR="0051443F">
        <w:t>vymáhán</w:t>
      </w:r>
      <w:r>
        <w:t xml:space="preserve"> a v roce 1860 byla nad ním vybudována dřevěná </w:t>
      </w:r>
      <w:r w:rsidR="0051443F">
        <w:t>kyvná</w:t>
      </w:r>
      <w:r>
        <w:t xml:space="preserve">. Stříbrné rudy v tomto dole ani ve století devatenáctém nebyly nalezeny a další hornické práce v jeho podzemí neměly dlouhého trvání. K uzavření dolu dochází po roce 1863. Název staré šachty zůstal v povědomí Příbramských a pojmenování zůstává dodnes. Stará šachta bývala na malém návrší pod hvězdárnou. Níže v nejsevernější části parku, na samém jeho konce, bývalo v prostoru nazývaném „V korýtkách“ pohřebiště těch, kteří byli popraveni rukou kata. Popraviště ještě dnes připomíná litinový kříž a byly zde konány krvavé exekuce, stínání mečem. Poprava provazem byla prováděna výše na návrší nazývaném buď „Na vysoké spravedlnosti“ </w:t>
      </w:r>
      <w:r>
        <w:lastRenderedPageBreak/>
        <w:t xml:space="preserve">nebo „Šibeniční vršek“. Exekuce na stínadlech a na šibenici prováděl v Příbrami pražský kat, někdy také kat plzeňský. Jednou z posledních mučených Na stínadlech byla v červenci 1736 Mařena Novotná, pro mord vlastního plodu. Po mučení na kole byla sťata a kůlem probita </w:t>
      </w:r>
      <w:r w:rsidR="00F51808">
        <w:t>(</w:t>
      </w:r>
      <w:r>
        <w:t xml:space="preserve">z Příbramské černé knihy, psané rychtářem Felixem Antonínem </w:t>
      </w:r>
      <w:r w:rsidR="0051443F">
        <w:t>Aloisem</w:t>
      </w:r>
      <w:r>
        <w:t xml:space="preserve"> od roku 1726</w:t>
      </w:r>
      <w:r w:rsidR="00F51808">
        <w:t>)</w:t>
      </w:r>
      <w:r>
        <w:t>. Posledním umučeným Na stínadlech byl v roce 1765 dolnohbitský rychtář Jan Kubát, za nesouhlas při rekrutování vojáků a ublížení jednomu z rekrutorů sekerou. A Na vysoké spravedlnosti posledním oběšeným byl zloděj Slavík. Pozůstatky popravených byly mezi ostatní zemřelé příbramské občany přeneseny až v roce 1859, kdy jejich bývalé pohřebiště bylo upraveno z části na park, z části na městkou zahradu.</w:t>
      </w:r>
    </w:p>
    <w:p w14:paraId="05F3620E" w14:textId="67BBD070" w:rsidR="00006BB6" w:rsidRDefault="00FC663F">
      <w:bookmarkStart w:id="17" w:name="_Toc514636700"/>
      <w:r>
        <w:t>&amp;2</w:t>
      </w:r>
      <w:r w:rsidR="00006BB6">
        <w:t>Hostinec „U českého dvora“</w:t>
      </w:r>
      <w:bookmarkEnd w:id="17"/>
    </w:p>
    <w:p w14:paraId="65057878" w14:textId="77777777" w:rsidR="00006BB6" w:rsidRDefault="00006BB6">
      <w:r>
        <w:t>Starý příbramský hostinec v Pražské ulici „U českého dvora“, známý u starší generace spíše pod názvem Kurec, dnes již neslouží jako hostinec, ale ke škodě Pražské ulice a celé staré Příbrami jako prodejna nábytku.</w:t>
      </w:r>
    </w:p>
    <w:p w14:paraId="1DEB7514" w14:textId="77777777" w:rsidR="00006BB6" w:rsidRDefault="00006BB6">
      <w:r>
        <w:t>Hostince a výroba piva v blízkosti tohoto restauračního zařízení bývaly od pradávna. Již koncem čtrnáctého století je u Dubenské brány popisována sladovna, v místech denní vinárny „U koníčka“ a i pivovar, naproti sladovně. Pivovar v těchto místech byl zrušen koncem šestnáctého století a nad jeho hlubokými sklepy bývala za první republiky malá hospoda „U Volpichu“ která měla všeho všudy jeden prostřený stolek.</w:t>
      </w:r>
    </w:p>
    <w:p w14:paraId="6CF73FCD" w14:textId="1E53695C" w:rsidR="00006BB6" w:rsidRDefault="00006BB6">
      <w:r>
        <w:t xml:space="preserve">V blízkosti bývalého pivovaru v Příbrami zakoupil v polovině devatenáctého století dva přízemní domky horník František Čížek a po odchodu z příbramského horního závodu si opatřil hostinskou koncesi. Jeho šenk byl zprvu jen pro havíře, kterým zde byla vyplácena mzda a často ji horníci celou v šenku nechali. Později se tento hostinec stal vyhlášeným pro příbramské akademiky </w:t>
      </w:r>
      <w:r w:rsidR="00F51808">
        <w:t>(</w:t>
      </w:r>
      <w:r>
        <w:t>posluchače příbramské báňské akademie, později Vysoké školy báňské</w:t>
      </w:r>
      <w:r w:rsidR="00F51808">
        <w:t>)</w:t>
      </w:r>
      <w:r>
        <w:t>.</w:t>
      </w:r>
    </w:p>
    <w:p w14:paraId="64579CDF" w14:textId="68E43763" w:rsidR="00006BB6" w:rsidRDefault="00006BB6">
      <w:r>
        <w:t xml:space="preserve">K renovaci hostince dochází v roce 1881, kdy další z rodu Čížků, Antonín, rozbořil staré domy a postavil nárožní poschoďový dům. Druhé poschodí pohostinství dostavěl vnuk prvního majitele hostince František Ignác Čížek na jaře v roce 1903. Z bývalého hostince se stala příbramská restaurace s honosným názvem „U českého dvora“. V roce 1913 byla dokonce inzerována jako „První pivní sanatorium Františka Čížka“. Zmiňované sklepy byly zasypány v roce 1999 v rámci rekonstrukce budovy společnosti </w:t>
      </w:r>
      <w:r w:rsidR="0051443F">
        <w:t>RAVAK,</w:t>
      </w:r>
      <w:r>
        <w:t xml:space="preserve"> a to se souhlasem </w:t>
      </w:r>
      <w:r w:rsidR="00F51808">
        <w:t>(</w:t>
      </w:r>
      <w:r>
        <w:t>snad i na žádost</w:t>
      </w:r>
      <w:r w:rsidR="00F51808">
        <w:t>)</w:t>
      </w:r>
      <w:r>
        <w:t xml:space="preserve"> potomků pana Čížka, kteří nyní žijí v Praze. </w:t>
      </w:r>
    </w:p>
    <w:p w14:paraId="102A0B87" w14:textId="77777777" w:rsidR="00006BB6" w:rsidRDefault="00006BB6">
      <w:r>
        <w:t>Velmi často je meditován záhadný název „Kurec“. K tomuto názvu je několik vysvětlení, a které je správné posuďte sami.</w:t>
      </w:r>
    </w:p>
    <w:p w14:paraId="3808FED4" w14:textId="7240740A" w:rsidR="00006BB6" w:rsidRDefault="00006BB6">
      <w:r>
        <w:t xml:space="preserve">Čížkově hostinci se tak mělo říkat již v druhé polovině devatenáctého století a domněnka, že tuto přezdívku vytvořili ti, kteří hostinskému záviděli jeho dobrou živnost, říkali, že se do hostince akademici slétají jako vrabci na korec pšenice </w:t>
      </w:r>
      <w:r w:rsidR="00F51808">
        <w:t>(</w:t>
      </w:r>
      <w:r>
        <w:t>korec, stará česká měrová jednotka</w:t>
      </w:r>
      <w:r w:rsidR="00F51808">
        <w:t>)</w:t>
      </w:r>
      <w:r>
        <w:t xml:space="preserve"> a deformací tohoto slova vznikl název Kurec. Jiná verze uvádí, že hostinská místnost se podobala krátké šachtici německy nazývané Kurzschacht, a protože v našem městě v devatenáctém století se dosti mluvilo německy, je i toto označení možné.</w:t>
      </w:r>
    </w:p>
    <w:p w14:paraId="4C24DB1D" w14:textId="6779799F" w:rsidR="00006BB6" w:rsidRDefault="00006BB6">
      <w:r>
        <w:t xml:space="preserve">Poslední a snad nejpravděpodobnější vysvětlení je od bývalých jihoslovanských posluchačů příbramské báňské akademie. Ti chodili do starého Čížkova hostince po dřevěných schůdcích „jako chodí slepice do kurníku“ </w:t>
      </w:r>
      <w:r w:rsidR="00F51808">
        <w:t>(</w:t>
      </w:r>
      <w:r w:rsidR="0051443F">
        <w:t>jihoslovansky</w:t>
      </w:r>
      <w:r>
        <w:t xml:space="preserve"> kurace</w:t>
      </w:r>
      <w:r w:rsidR="00F51808">
        <w:t>)</w:t>
      </w:r>
      <w:r>
        <w:t xml:space="preserve"> a proto Kurec. </w:t>
      </w:r>
    </w:p>
    <w:p w14:paraId="3CF6C80B" w14:textId="2AD0FED9" w:rsidR="00006BB6" w:rsidRDefault="00FC663F">
      <w:bookmarkStart w:id="18" w:name="_Toc514636701"/>
      <w:r>
        <w:t>&amp;2</w:t>
      </w:r>
      <w:r w:rsidR="00006BB6">
        <w:t>Lazecké a vysokopecké jamky</w:t>
      </w:r>
      <w:bookmarkEnd w:id="18"/>
    </w:p>
    <w:p w14:paraId="62652609" w14:textId="77777777" w:rsidR="00006BB6" w:rsidRDefault="00006BB6">
      <w:r>
        <w:t xml:space="preserve">Několik let byl upravován prostor lazeckých a vysokopeckých jamek za sportovním areálem dříve Baník nyní Dukla Příbram na lesopark Litavka. Byla zde vytvořena </w:t>
      </w:r>
      <w:r>
        <w:lastRenderedPageBreak/>
        <w:t xml:space="preserve">kaskáda umělých jezírek, vycházkové cesty, zákoutí s dřevěnými odpočívadly, směrové ukazatele, přechody na druhý břeh Litavky. </w:t>
      </w:r>
    </w:p>
    <w:p w14:paraId="5D711184" w14:textId="71940B83" w:rsidR="00006BB6" w:rsidRDefault="00006BB6">
      <w:r>
        <w:t>V </w:t>
      </w:r>
      <w:r w:rsidR="0051443F">
        <w:t>lesoparku,</w:t>
      </w:r>
      <w:r>
        <w:t xml:space="preserve"> alespoň v jeho centrální </w:t>
      </w:r>
      <w:r w:rsidR="0051443F">
        <w:t>části,</w:t>
      </w:r>
      <w:r>
        <w:t xml:space="preserve"> zůstaly zachovány desítky umělých vyvýšenin od nepaměti nazývané jamky. Toto protichůdné označení pro malé vyvýšeniny v okolí Litavky se pro podobnou derastační činnost vyskytuje i u Lázu, ale i na jiných potocích a říčkách na příbramském okrese. Nejsou to sejpy, jejfy, hrůbata, rýžoviště, ale jamky. Prastarý název jamky snad vznikl od prohlubní vyhloubených v blízkosti Litavky pro zabudování dřevěných žlabů na oddělování drahých kovů od jalové horniny. Hornickou činnost v této oblasti potvrdil před několika lety prováděný archeologický výzkum prováděný dr. J. Kudrnáčem, z archeologického ústavu ČSAV v Praze. Výzkum potvrdil hornickou činnost v tomto prostoru již ve 13. století. Ve 14. století nad tímto prostorem měl být prastarý důl Neufang a ve století 16. důl svatý Mikuláš s těžní jámou a dvěma vedlejšími mírami. I jiné místní názvy v okolí jamek nasvědčují tomu, že od čtrnáctého do šestnáctého století zde byla intenzivní </w:t>
      </w:r>
      <w:r w:rsidR="0051443F">
        <w:t>hornická a</w:t>
      </w:r>
      <w:r>
        <w:t xml:space="preserve"> hutnická činnost </w:t>
      </w:r>
      <w:r w:rsidR="00F51808">
        <w:t>(</w:t>
      </w:r>
      <w:r>
        <w:t>Podhrby, Huťnice, těžní jáma nad pochýrnou</w:t>
      </w:r>
      <w:r w:rsidR="00F51808">
        <w:t>)</w:t>
      </w:r>
      <w:r>
        <w:t>. Ve století devatenáctém bylo na druhém břehu Litavky, v místech druhého fotbalového hřiště, hledáno stříbro šachticí nazývanou buď Lazecká šachta nebo Drkolnovská harna. Šachtice neměla dlouhého trvání a v roce 1889 se zabořila.</w:t>
      </w:r>
    </w:p>
    <w:p w14:paraId="55B9E485" w14:textId="77777777" w:rsidR="00006BB6" w:rsidRDefault="00006BB6">
      <w:r>
        <w:t>Na samém konci lesoparku, u posledního jezírka je ke spatření překrásná, dnes již chráněná lípa a čtyři stromy třešní. Ta lípa i ovocné stromy jakoby do lesního porostu nepatří. Dlouho jsem hledal odpověď, kdože ty stromy v jamkách vysadil. A odpověď jsem našel v „Knize zápisů“ Sdružení bohutínských rodáků se sídlem v Praze. Z knihy zápisů uvádím … „Dne 25. dubna 1926 byla krásná stromková slavnost ve Vysoké Peci, která byla spojena se sázením slavnostní lípy. Slavnost byla pořádána osvětovou komisí ve Vysoké Peci za účasti volného sdružení rodáků osady bohutínské. Pod kořeny této lípy byla uložena urna se zápisy všech korporací a s upomínkovým listem rodáků.</w:t>
      </w:r>
    </w:p>
    <w:p w14:paraId="5780ADEA" w14:textId="77777777" w:rsidR="00006BB6" w:rsidRDefault="00006BB6">
      <w:r>
        <w:t>Kolem sázené lípy bylo již v roce 1925 zasázeno 14 ovocných stromů, třešně a višně, na počest 14 padlých vysokopeckých hrdinů v I. světové válce. Každý ze 14 stromků byl opatřen kovovým štítkem se jménem padlého. Bohužel tyto stromy se nedočkaly výsledků krásné myšlenky, pro kterou byly sázeny“… Ne všechny ovocné stromy byly poraženy. Čtyři dále rostou v okolí lípy a z kořenů těch které byly poraženy je řada vzrostlých výhonů připomínající původní místo, kde byly stromy vysazeny.</w:t>
      </w:r>
    </w:p>
    <w:p w14:paraId="7E9CBD8D" w14:textId="1FCC07D6" w:rsidR="00006BB6" w:rsidRDefault="00FC663F">
      <w:bookmarkStart w:id="19" w:name="_Toc514636702"/>
      <w:r>
        <w:t>&amp;2</w:t>
      </w:r>
      <w:r w:rsidR="00006BB6">
        <w:t>Pivnice, hospůdky a zájezdní hostince</w:t>
      </w:r>
      <w:bookmarkEnd w:id="19"/>
    </w:p>
    <w:p w14:paraId="5E20B85E" w14:textId="7ACECE5B" w:rsidR="00006BB6" w:rsidRDefault="00006BB6">
      <w:r>
        <w:t>Pivnic, hospůdek, zájezdních hostinců, hotelů a kaváren bývalo v Příbrami a na Březových Horách ještě na přelomu století přes šedesát a v </w:t>
      </w:r>
      <w:r w:rsidR="0051443F">
        <w:t>řadě z</w:t>
      </w:r>
      <w:r>
        <w:t> nich se konaly pravidelné sobotní a nedělní koncerty, taneční zábavy, divadelní představení a vlastenecká shromáždění.</w:t>
      </w:r>
    </w:p>
    <w:p w14:paraId="284DC897" w14:textId="77777777" w:rsidR="00006BB6" w:rsidRDefault="00006BB6">
      <w:r>
        <w:t>Nejvíce se chodilo tancovat na Střelovnu, do kavárny Na příkopech, na Plzeňku, velké zábavy bývaly i v zájezdním hostinci na Nové Hospodě, na Pahorku na Březových Horách, kam často Březohorští pořádali okázalé výlety, i když cesta z březohorského náměstí na Pahorek trvala jen patnáct minut. Chodilo se tancovat i do vzdálených Trhových Dušník, kde byly taneční zábavy v pivovarské zahradě. Největším tanečním sálem, před postavením příbramské sokolovny, byla Měšťanská beseda v pražské ulici, později kino Svět, velkolepé byly taneční zábavy v Lázních na Svaté Hoře a po roce 1935 i na Sázkách v hotelu Barrandov a v zahradě U Božího oka v Dlouhé ulici v Příbrami III.</w:t>
      </w:r>
    </w:p>
    <w:p w14:paraId="4B15058C" w14:textId="34C4ED27" w:rsidR="00006BB6" w:rsidRDefault="00006BB6">
      <w:r>
        <w:t xml:space="preserve">Lázně na Svaté Hoře ze současníků patrně nikdo nepamatuje. Bývaly východním směrem za Svatou Horou a pronásledovaly </w:t>
      </w:r>
      <w:r w:rsidR="0051443F">
        <w:t>je časté</w:t>
      </w:r>
      <w:r>
        <w:t xml:space="preserve"> požáry. Po posledním, v roce 1911 vyhořely do základů a v jejich místech bylo postaveno hospodářské stavení. Lázně u Svaté Hory by byly v současnosti popisovány jako restaurační zařízení s poskytováním </w:t>
      </w:r>
      <w:r>
        <w:lastRenderedPageBreak/>
        <w:t>teplých koupelí a se řadou dalších objektů, jak pro taneční zábavy, tak i pro jiná pobavení i kulturní vyžití. Podle popisu, Lázně byla rozsáhlá patrová budova, patřící rodině Pritzů. Mezi mohutnými stromy byly vybudovány lázeňské kabiny, kuželník, velké sklepy s lednicí a v prvém poschodí taneční sál a dva hostinské pokoje. Příbramští do Lázní chodili hlavně na taneční zábavy, hrávala zde i Sedláčkova divadelní společnost a přespávali tady svatohorští poutníci. Dodnes u Tetaurů, kteří v tomto prostoru bydlí myjí na půdě uschovánu vanu z lázní, dva obrazy z výjevu z Lázní a ve staré studni, nad níž v době slávy stával altán, je vhozen kotel, kterým byly Lázně vytápěny. Není divu, vždyť rodina Tetaurů je pokračovatelem rodinné tradice Pritzových.</w:t>
      </w:r>
    </w:p>
    <w:p w14:paraId="0082AAA6" w14:textId="77777777" w:rsidR="00006BB6" w:rsidRDefault="00006BB6">
      <w:r>
        <w:t xml:space="preserve"> Také budova Střelovny v Jiráskových sadech patří jen vzpomínkám. Na rozdíl od ostatních pivních podniků, které patřily soukromníkům, byla majitelem Střelnice, jak se budova nejdříve nazývala, příbramská obec, a to od roku 1859. Sloužila městské střelecké společnosti, která zde více než sto let prováděla střelbu na vymalované terče. Tato společnost vznikla v našem městě již v roce 1741. V druhé polovině devatenáctého století se ve velkém sále Střelovny konaly plesy, z nichž nejpamátnější byl určitě „tisícimetrový“ v září 1875, při dosažení tisícimetrové hloubky na dole Vojtěch. V altánu před Střelovnou bývaly pravidelné promenádní koncerty. Po druhé světové válce budova Střelovny chátrala a na podzim roku 1955 byla včetně altánu demolována. Nyní tento prostor je vyhrazen pro dětské hřiště.</w:t>
      </w:r>
    </w:p>
    <w:p w14:paraId="2FD94D2A" w14:textId="77777777" w:rsidR="00006BB6" w:rsidRDefault="00006BB6">
      <w:r>
        <w:t>K honosným příbramským restauračním provozům patřil za prvé republiky hotel Barrandov na Sázkách. Tento hotel v místech bývalé hospody Na hájku, ta byla na Sázkách v provozu od roku 1851, postavil v roce 1935 kavárník Bedřich Bělohlávek. Ten byl také vlastníkem Pražské kavárny v Pražské ulici. Hotel Barrandov měl dostatečné ubytovací prostory a konaly se zde pravidelné taneční zábavy, ve čtvrtek, sobotu a v neděli. Hotel využívali především Pražáci pro jeho blízkost ke koupališti na Novém rybníku. Ten již tenkrát měl kabinky na převlékání. Koncem okupace byl hotel přeměněn na ubytovnu žen s dětmi a po roce 1945 sloužil pro sovětské specialisty. Od nich hotel převzal Lesní závod Příbram a po vybudování Lesního závodu v Rožmitále pod Třemšínem, je zde Správa polesí Příbram.</w:t>
      </w:r>
    </w:p>
    <w:p w14:paraId="3E721A34" w14:textId="77777777" w:rsidR="00006BB6" w:rsidRDefault="00006BB6">
      <w:r>
        <w:t>Zrušení se dočkal i hotel U nádraží, jehož majitelem po roce 1911 byl Václav Čaloun, sládek v Milíně. Po vybudování nových kanceláří, prostory bývalého hotelu předala ČSAD pro bytové účely.</w:t>
      </w:r>
    </w:p>
    <w:p w14:paraId="3A6408FB" w14:textId="77777777" w:rsidR="00006BB6" w:rsidRDefault="00006BB6">
      <w:r>
        <w:t>K extra hotelům na příbramském náměstí patřil hotel Podařil s velkým tanečním sálem. Jako hotelové zařízení sloužil od roku 1839 a měl koncem devatenáctého století označení hotel Buchar „U císaře rakouského“. V začátku padesátých let byly ubytovací prostory přeměněny na kanceláře mládežnických a politických institucí. Později v bývalých hotelových prostorách mělo středisko Spotřební družstvo Jednota Příbram.</w:t>
      </w:r>
    </w:p>
    <w:p w14:paraId="2AB95D4D" w14:textId="77777777" w:rsidR="00006BB6" w:rsidRDefault="00006BB6">
      <w:r>
        <w:t>Měšťanská beseda s největším sálem v Příbrami na začátku dvacátého století, byla využívána jak pro taneční zábavy, tak i divadelní představení, a to do roku 1915. Poté bylo z velkého sálu zřízeno kino Tůma, později kino Svět. Taneční zábavy bývaly i v restauraci Sevastopol. V zimních měsících v sále, v létě na parketě v zahradě.</w:t>
      </w:r>
    </w:p>
    <w:p w14:paraId="243D1DD4" w14:textId="77777777" w:rsidR="00006BB6" w:rsidRDefault="00006BB6">
      <w:r>
        <w:t>Před vybudováním Domu kultury na sídlišti se konaly velké taneční zábavy, estrádní představení a divadelní představení v sále příbramské sokolovny. Ty skončily rokem 1959, kdy se veškerý kulturní a společenský život přestěhoval ze staré Příbrami do Domu kultury na sídlišti.</w:t>
      </w:r>
    </w:p>
    <w:p w14:paraId="57AE1319" w14:textId="4B785EF3" w:rsidR="00006BB6" w:rsidRDefault="00FC663F">
      <w:bookmarkStart w:id="20" w:name="_Toc514636703"/>
      <w:r>
        <w:t>&amp;</w:t>
      </w:r>
      <w:r w:rsidR="000F1698">
        <w:t>1</w:t>
      </w:r>
      <w:r w:rsidR="00006BB6">
        <w:t>Příbramský Slavín</w:t>
      </w:r>
      <w:bookmarkEnd w:id="20"/>
    </w:p>
    <w:p w14:paraId="4C1F920E" w14:textId="13C77D2C" w:rsidR="00006BB6" w:rsidRDefault="00006BB6">
      <w:r>
        <w:t xml:space="preserve">Nositeli kulturního dědictví národa byli především </w:t>
      </w:r>
      <w:r w:rsidR="0051443F">
        <w:t>spisovatelé,</w:t>
      </w:r>
      <w:r>
        <w:t xml:space="preserve"> a to i regionální. Patřili k nim také výtvarní umělci i tvůrci nenapodobitelné české hudby. Českou kulturní vyspělost bylo třeba udržet i za rakouské nadvlády, specificky v některých </w:t>
      </w:r>
      <w:r w:rsidR="0051443F">
        <w:t>regionech,</w:t>
      </w:r>
      <w:r>
        <w:t xml:space="preserve"> </w:t>
      </w:r>
      <w:r>
        <w:lastRenderedPageBreak/>
        <w:t>k nímž se řadila i Příbram. Vliv německy mluvících obyvatel, kteří za prací přicházeli do Příbrami z Krušnohoří, v některých časových údobí převládal nad původním česky mluvícím obyvatelstvem brdského podhůří. K nepříznivému rozdělení národností přispívala i úřední řeč – němčina, kterou mluvili i ti, kteří se v českých rodinách narodili.</w:t>
      </w:r>
    </w:p>
    <w:p w14:paraId="7232F31B" w14:textId="68E80032" w:rsidR="00006BB6" w:rsidRDefault="00006BB6">
      <w:r>
        <w:t xml:space="preserve">Pro zachování českého jazyka v jeho původní podobě začaly v Příbrami v polovině devatenáctého století vznikat vlastenecké </w:t>
      </w:r>
      <w:r w:rsidR="0051443F">
        <w:t>spolky,</w:t>
      </w:r>
      <w:r>
        <w:t xml:space="preserve"> a to jak beletristické, tak i divadelní a hudební. K nejstarším z nich patří březohorský Čtenářský spolek vzniklý již v </w:t>
      </w:r>
      <w:r w:rsidR="0051443F">
        <w:t>roce 1848.</w:t>
      </w:r>
      <w:r>
        <w:t xml:space="preserve"> Z jeho zakladatelů vzpomínám březohorského starostu Václava Džbánka, zasloužilého učitele Františka Wimmera i pozdějšího předsedu spolku Jana Chotaše. K aktivním spolkům s osvětovou činností na Březových Horách patřily i podpůrné spolky Kovkop, Krejcarový spolek i divadelní ochotníci, spolek Strojník a dobrovolní hasiči.</w:t>
      </w:r>
    </w:p>
    <w:p w14:paraId="27A552B7" w14:textId="77777777" w:rsidR="00006BB6" w:rsidRDefault="00006BB6">
      <w:r>
        <w:t>V Příbrami z vlasteneckých spolků to byly spolky Sokol, divadelní spolky, zpěvácké spolky i dobrovolní hasiči. Osvětu také šířily regionální týdeníky, za rakouské monarchie především časopis Horymír a po roce 1905 i Naše obrana.</w:t>
      </w:r>
    </w:p>
    <w:p w14:paraId="0C62EC5B" w14:textId="77777777" w:rsidR="00006BB6" w:rsidRDefault="00006BB6">
      <w:r>
        <w:t>A z těchto základů vznikla celá plejáda příbramských a březohorských spisovatelů, hudebních skladatelů i výtvarných umělců. Převážná většina z nich psala i výtvarně znázorňovala prostředí v kterém vyrůstali a je obklopovalo. Vznikly tak desítky románů z hornického prostředí, stovky grafických listů a maleb, ale i hudební díla vytvářející představu těžké a namáhavé práce v dolech. Mnozí z autorů upadají v zapomnění a je proto povinností tyto literární i hudební osobnosti z Příbrami i Březových Hor současníkům oživit.</w:t>
      </w:r>
    </w:p>
    <w:p w14:paraId="4A122989" w14:textId="4A1D8A14" w:rsidR="00006BB6" w:rsidRDefault="00FC663F">
      <w:bookmarkStart w:id="21" w:name="_Toc514636704"/>
      <w:r>
        <w:t>&amp;2</w:t>
      </w:r>
      <w:r w:rsidR="00006BB6">
        <w:t>Vlastenečtí buditelé, spisovatelé a básníci</w:t>
      </w:r>
      <w:bookmarkEnd w:id="21"/>
    </w:p>
    <w:p w14:paraId="35D05BBD" w14:textId="77777777" w:rsidR="00006BB6" w:rsidRDefault="00006BB6">
      <w:r>
        <w:t>Podrobné dějiny našeho města i dolování v jeho okolí od nepaměti do roku 1750 poprvé v historii města sepsal a vydal v roce 1855 polský geolog Eduard Kleczynski, který u příbramského horního závodu pracoval jako důlní měřič. Před ním historii dobývání stříbra ve starověkých pověstech na Příbramsku popsal Václav Hájek z Libočan již v roce 1541 v Kronice české. Pověsti o dolování stříbra čerpal z Kosmovy a Dalimilovy kroniky. E. Kleczynski byl také jedním ze zakladatelů březohorského Čtenářského spolku.</w:t>
      </w:r>
    </w:p>
    <w:p w14:paraId="155C3BE0" w14:textId="77777777" w:rsidR="00006BB6" w:rsidRDefault="00006BB6">
      <w:r>
        <w:t>K šíření znalosti českého jazyka v druhé polovině devatenáctého století v našem městě značně přispěl ředitel hlavní a reálné školy Šebestián Malý. Ryze německou školu do roku 1862 počeštil, založil v Příbrami vlasteneckou učitelskou jednotu Budeč a byl řadu let pořadatelem národních slavností. Na jeho záslužnou práci navázal jeho syn Ladislav Malý, jeden ze zakladatelů příbramského muzea a autor řady vlastivědných knih. Z nich uvádím „Příbramsko a Dobříšsko“ a „Nový průvodce po Příbrami a okolí“. Byl dlouholetým správcem příbramského muzea. Do pozdního stáří, zemřel v roce 1956 ve věku 94 let, věnoval všechen svůj elán propagaci muzejnictví a národopisu. Obdobně jako Šebestián Malý v Příbrami, působil na Březových Horách vlastenecký učitel František Wimmer. Zemřel mlád, v roce 1866 při epidemii cholery. Jeho jméno bylo léta po jeho smrti vzpomínáno a spojováno s vlasteneckým působením mezi německy mluvícími horníky.</w:t>
      </w:r>
    </w:p>
    <w:p w14:paraId="0E71CE87" w14:textId="20E49F48" w:rsidR="00006BB6" w:rsidRDefault="00006BB6">
      <w:r>
        <w:t xml:space="preserve">Z regionálních spisovatelů konce devatenáctého století uvádím Josefa Bartoše </w:t>
      </w:r>
      <w:r w:rsidR="00F51808">
        <w:t>(</w:t>
      </w:r>
      <w:r w:rsidR="0051443F">
        <w:t>1861–1924</w:t>
      </w:r>
      <w:r w:rsidR="00F51808">
        <w:t>)</w:t>
      </w:r>
      <w:r>
        <w:t xml:space="preserve">, březohorského rodáka, syna hospodského Bartoše </w:t>
      </w:r>
      <w:r w:rsidR="00F51808">
        <w:t>(</w:t>
      </w:r>
      <w:r>
        <w:t>dříve hostinec u Bartošů, nyní hostinec U Kosů</w:t>
      </w:r>
      <w:r w:rsidR="00F51808">
        <w:t>)</w:t>
      </w:r>
      <w:r>
        <w:t>, který zapisoval vyprávění březohorských horníků a literárně zpracované je publikoval v řadě časopisů a novin, ale také komponoval hornické písně. O práci horníků v březohorských dolech psal také naddůlní z dolu Lill Jan Chalupecký, rodák ze Starého Podlesí. Jeho knihy si oblíbili březohorští rodáci a ti mu také zakoupili na březohorském hřbitově hrobku, která dosud připomíná jeho literární činnost.</w:t>
      </w:r>
    </w:p>
    <w:p w14:paraId="3F0CD5D4" w14:textId="2FF0D810" w:rsidR="00006BB6" w:rsidRDefault="00006BB6">
      <w:r>
        <w:lastRenderedPageBreak/>
        <w:t xml:space="preserve">Téměř 60 beletristických knih o osudech příbramských havířů a vysokoškoláků, ale i pohádek s hornickou tématikou napsal příbramský rodák František Vyskočil, píšící pod pseudonymem Quido Maria Vyskočil. V době, kdy Q. M. Vyskočil vstupoval do literárního světa, byl posluchačem Vysoké školy báňské v Příbrami básník, malíř a anarchista František Gelner </w:t>
      </w:r>
      <w:r w:rsidR="00F51808">
        <w:t>(</w:t>
      </w:r>
      <w:r w:rsidR="0051443F">
        <w:t>1881–1914</w:t>
      </w:r>
      <w:r w:rsidR="00F51808">
        <w:t>)</w:t>
      </w:r>
      <w:r>
        <w:t>, v našem městě jeho básnická tvorba nebyla objemná, bylo to několik básní alegorizujících jeho pobyt v Příbrami.</w:t>
      </w:r>
    </w:p>
    <w:p w14:paraId="6A73F61D" w14:textId="77777777" w:rsidR="00006BB6" w:rsidRDefault="00006BB6">
      <w:r>
        <w:t>Tito spisovatelé i básníci se nezařadili do literárních proudů, jen vytvářeli pro jižní část Podbrdska specifickou regionální beletristickou literaturu.</w:t>
      </w:r>
    </w:p>
    <w:p w14:paraId="7DB5970A" w14:textId="2C9DDE4A" w:rsidR="00006BB6" w:rsidRDefault="00006BB6">
      <w:r>
        <w:t xml:space="preserve">Významnou literární postavou z počátku dvacátých let tohoto století byl František Kučera, v literatuře známý pod pseudonymem Fráňa Kučera. Kolem tohoto vpravdě dělnického básníka se vytvořila literární skupina Druza </w:t>
      </w:r>
      <w:r w:rsidR="00F51808">
        <w:t>(</w:t>
      </w:r>
      <w:r>
        <w:t>druza je název pro krystalický útvar v rudné žíle nebo také shluk krásných krystalů</w:t>
      </w:r>
      <w:r w:rsidR="00F51808">
        <w:t>)</w:t>
      </w:r>
      <w:r>
        <w:t>, jejíž mnozí členové se stali známými spisovateli a básníky. Členem této literární skupiny byl zasloužilý umělec Ladislav Stehlík, narozený v roce 1908 v Bělčicích u Blatné, který k hornické Příbrami měl vždy vřelý vztah. Jeho maminka se narodila v jedné z hornických chalup na západním svahu Březových Hor, studoval pedagogium v Příbrami a jeho první básně patřily našemu kraji. V této skupině byl i spisovatel Mirek Empl, známý příbramským čtenářům knihou „Důl veselého rytířstva“. K Druze patřili i básníci Karel Vokáč a Jan Týml, oba účastníci protifašistického odboje, kteří se osvobození nedočkali. Ve skupině byl i básník Josef Bourka, kterého s Druzou spojovalo studium na příbramském učitelském ústavu. Ze staré hornické rodiny i s literární tradicí v tomto rodě vstupoval do Druzy Josef Biskup, rodák z Oseče, malé vísky pod Třemošnou. Publikovat začal již v roce 1929 a byl členem redakční rady vlastivědného časopisu Od stříbrných hor, redigoval almanach brdských spisovatelů a básníků „Od pramene Kocáby“, velmi známé jsou jeho Pověsti stříbrného kraje a Vlastivědná knižnice Příbramska. Učitelské poslání, i když jej odvedlo daleko od rodného kraje, zanechalo v něm vřelý vztah k literární minulosti Podbrdska. Zemřel v roce 1986.</w:t>
      </w:r>
    </w:p>
    <w:p w14:paraId="3A70590A" w14:textId="77777777" w:rsidR="00006BB6" w:rsidRDefault="00006BB6">
      <w:r>
        <w:t>Členem Druzy byl i příbramský rodák, spisovatel dr. Viktor Palivec, ředitel Slovanské knihovny v Národním muzeu v Praze. Narodil se v Příbrami v roce 1908 a jeho zásluhou má náš kraj pod Brdy podbrdský literární místopis, z něhož regionální pracovníci čerpají tolik potřebné, úplné i správné časové údaje o dávno zapomenutých spisovatelích a básnících. Napsal řadu knih, hlavně pro mládež. Knihy vydávané Kučerovou Druzou výtvarně doplnili J. Vöksl a akadem. malíři K. Hojden a Sv. Havrlík.</w:t>
      </w:r>
    </w:p>
    <w:p w14:paraId="03149899" w14:textId="77777777" w:rsidR="00006BB6" w:rsidRDefault="00006BB6">
      <w:r>
        <w:t>Pročítáme-li literární místopis Příbramska, zjistíme, že nejvíce literátů, příbramských rodáků, mělo svoji alma mater v příbramském gymnáziu. Ale nejen gymnázium vychovalo budoucí znamenité literáty, překladatele a redaktory, ale i učitelský ústav a reálka se pyšnily významnými absolventy.</w:t>
      </w:r>
    </w:p>
    <w:p w14:paraId="482ECF64" w14:textId="4A8DACB3" w:rsidR="00006BB6" w:rsidRDefault="00006BB6">
      <w:r>
        <w:t xml:space="preserve">K těm, kteří příbramské vzdělávací ústavy začali navštěvovat již v druhé polovině devatenáctého století a stali se uznávanými spisovateli patří Josef Kožík </w:t>
      </w:r>
      <w:r w:rsidR="00F51808">
        <w:t>(</w:t>
      </w:r>
      <w:r>
        <w:t>1861 – 1933</w:t>
      </w:r>
      <w:r w:rsidR="00F51808">
        <w:t>)</w:t>
      </w:r>
      <w:r>
        <w:t xml:space="preserve">, jeden z nejoblíbenějších starších spisovatelů pro mládež, dále Bohumil Schweigstill, narozený v roce 1875 v Trhových Dušníkách,dlouholetý redaktor dětského časopisu Srdíčko a autor mnoha pohádek, pověstí, loutkových her, básní s převážně hornickou tématikou, dále Hanuš Hackenschmied, narozený v Příbrami v roce 1871, výborný překladatel, především severské literatury, dále bratři Hanuš a František Jelínkovi, z nichž prve jmenovaný má na svém rodném domu, budově restaurace Sevastopol, zasazenu pamětní desku. Narodil se v roce v roce 1878, jeho manželkou byla Božena, dcera spisovatele Aloise Jiráska. Jeho první literární příspěvky do novin a časopisů vznikaly již na příbramském gymnáziu. Byl dobrým básníkem, literárním a divadelním kritikem, ale především výborným překladatelem francouzské poezie, ale i </w:t>
      </w:r>
      <w:r>
        <w:lastRenderedPageBreak/>
        <w:t>překladatelem české poezie do francouzštiny. Svému rodnému městu i kraji pod Brdy věnoval knihu „Zahučaly lesy“. Tato kniha vyšla v roce 1948, čtyři roky po úmrtí spisovatele. Bratr Hanuše Jelínka, František, byl také dobrým překladatelem, především prózy, ale nebyl tak znám jako Hanuš. Josef Lukavský (</w:t>
      </w:r>
      <w:r w:rsidR="0051443F">
        <w:t>1874–1930</w:t>
      </w:r>
      <w:r w:rsidR="00F51808">
        <w:t>)</w:t>
      </w:r>
      <w:r>
        <w:t xml:space="preserve">, rodák ze Starého Podlesí, také jeho rodný dům zdobí pamětní deska. Po studiích v Příbrami odešel do Prahy k divadlu a tomu také zůstal věren. Byl básníkem prozaikem a dramatikem. I profesor Antonín Šilha, narozený v roce 1885, pochází ze Starého Podlesí. V literatuře je znám pod pseudonymem Jan Litava. Vyučoval na příbramském gymnáziu, napsal řadu školních příruček a učebnic, ale také několik románů, jejich děj se odehrává v našem hornickém městě. Příbramské gymnázium navštěvoval i národní umělec a básník Karel Toman. Na Březových Horách se v roce 1878 narodil profesor příbramského gymnázia Emil Kalista, který je znám řadou studií o hornické mluvě na Příbramsku. Nelze nevzpomenout příbramského rodáka Bořivoje Prusíka </w:t>
      </w:r>
      <w:r w:rsidR="00F51808">
        <w:t>(</w:t>
      </w:r>
      <w:r w:rsidR="0051443F">
        <w:t>1872–1928</w:t>
      </w:r>
      <w:r w:rsidR="00F51808">
        <w:t>)</w:t>
      </w:r>
      <w:r>
        <w:t>, povídkáře, překladatele a jednoho z prvních propagátorů desetinného třídění v Čechách.</w:t>
      </w:r>
    </w:p>
    <w:p w14:paraId="0AA6AD37" w14:textId="5357474D" w:rsidR="000F1698" w:rsidRDefault="000F1698">
      <w:r>
        <w:t xml:space="preserve">&amp;3Učitelé na </w:t>
      </w:r>
      <w:r w:rsidR="0051443F">
        <w:t>Příbramsku</w:t>
      </w:r>
    </w:p>
    <w:p w14:paraId="46D716CE" w14:textId="03095FEA" w:rsidR="00006BB6" w:rsidRDefault="00006BB6">
      <w:r>
        <w:t xml:space="preserve">Na kulturní vyspělosti Příbramska se podílela řada učitelů škol základních </w:t>
      </w:r>
      <w:r w:rsidR="00F51808">
        <w:t>(</w:t>
      </w:r>
      <w:r>
        <w:t>dříve obecných</w:t>
      </w:r>
      <w:r w:rsidR="00F51808">
        <w:t>)</w:t>
      </w:r>
      <w:r>
        <w:t xml:space="preserve">. Z příbramských rodáků to byli Jan Káš </w:t>
      </w:r>
      <w:r w:rsidR="00F51808">
        <w:t>(</w:t>
      </w:r>
      <w:r w:rsidR="0051443F">
        <w:t>1888–1948</w:t>
      </w:r>
      <w:r w:rsidR="00F51808">
        <w:t>)</w:t>
      </w:r>
      <w:r>
        <w:t xml:space="preserve">, autor „Pohádek stříbrného kraje, Josef Vrátný </w:t>
      </w:r>
      <w:r w:rsidR="00F51808">
        <w:t>(</w:t>
      </w:r>
      <w:r w:rsidR="0051443F">
        <w:t>1871–1950</w:t>
      </w:r>
      <w:r w:rsidR="00F51808">
        <w:t>)</w:t>
      </w:r>
      <w:r>
        <w:t xml:space="preserve">, ředitel příbramských škol, autor řady pojednání o historii našeho města, kronikář města v létech </w:t>
      </w:r>
      <w:r w:rsidR="0051443F">
        <w:t>1914–1935</w:t>
      </w:r>
      <w:r>
        <w:t xml:space="preserve">, Karel Valta </w:t>
      </w:r>
      <w:r w:rsidR="00F51808">
        <w:t>(</w:t>
      </w:r>
      <w:r w:rsidR="0051443F">
        <w:t>1883–1956</w:t>
      </w:r>
      <w:r w:rsidR="00F51808">
        <w:t>)</w:t>
      </w:r>
      <w:r>
        <w:t xml:space="preserve">, významný regionální spisovatel, známý především knihou „Po stopách utrpení a slávy hornictva na Příbramsku“. Z březohorských rodáků okresní školní inspektor František Teska </w:t>
      </w:r>
      <w:r w:rsidR="00F51808">
        <w:t>(</w:t>
      </w:r>
      <w:r w:rsidR="0051443F">
        <w:t>1890–1983</w:t>
      </w:r>
      <w:r w:rsidR="00F51808">
        <w:t>)</w:t>
      </w:r>
      <w:r>
        <w:t>, autor sborníku „Památce Fráni Kučery a Hudební Příbramsko“. Uvedení odborní učitelé společně s Ladislavem Malým a Josefem Biskupem tvořily od roku 1929 do roku 1951 literární měsíčník pro děti a mládež Příbramska a Dobříšska, jenž měl název „Od stříbrných hor“.</w:t>
      </w:r>
    </w:p>
    <w:p w14:paraId="4492C7C2" w14:textId="3B780CFE" w:rsidR="00006BB6" w:rsidRDefault="000F1698">
      <w:bookmarkStart w:id="22" w:name="_Toc514636705"/>
      <w:r>
        <w:t>&amp;3</w:t>
      </w:r>
      <w:r w:rsidR="00006BB6">
        <w:t xml:space="preserve">Fráňa Kučera </w:t>
      </w:r>
      <w:r w:rsidR="00F51808">
        <w:t>(</w:t>
      </w:r>
      <w:r w:rsidR="00006BB6">
        <w:t>11.9.1897 – 21.4.1929</w:t>
      </w:r>
      <w:r w:rsidR="00F51808">
        <w:t>)</w:t>
      </w:r>
      <w:bookmarkEnd w:id="22"/>
    </w:p>
    <w:p w14:paraId="4E063F08" w14:textId="77777777" w:rsidR="00006BB6" w:rsidRDefault="00006BB6">
      <w:r>
        <w:t>Důlní dozorce z Oseče pod Třemošnou se v roce 1897 narodil do prostých poměrů hornické rodiny. Po smrti otce prožívá chlapec, ještě dítě, život se všemi znaky chudoby. Jako čtrnáctiletý odchází v roce 1911 na „šachtu“ pracovat v řemesle, které sice vzalo jeho otci život, ale na druhé straně vyžadovalo kus umění „vzít za dílo“. Upoutal své představené bystrými úsudky a kulturou mluveného slova, takže mu umožnili návštěvu „horní školy“. Uvedl se jako výborný student, zvláště jeho slohové práce vynikaly svou poetičností a mimořádným pozorovacím talentem. Po absolvování studií se stává důlním dozorcem. Již v samých začátcích své nové profese rozděluje všechny své síly do dvou sfér: tou první je vlastní práce v oboru, tou druhou je láska k poezii, k té vlastní i jiných známých autorů. Sám píše a hledá náměty a motivace mezi svými, havíři, ale i v překrásné brdské přírodě, v Příbrami i okolních vískách, v lopotném hornickém životě v době přítomné i dávno uplynulé.</w:t>
      </w:r>
    </w:p>
    <w:p w14:paraId="60AD02C6" w14:textId="1DE0D920" w:rsidR="00006BB6" w:rsidRDefault="00006BB6">
      <w:r>
        <w:t xml:space="preserve">Jednotlivé básně se začínají objevovat v různých časopisech a konečně se dočkala vydání i jeho první sbírka Písničky hlubin </w:t>
      </w:r>
      <w:r w:rsidR="00F51808">
        <w:t>(</w:t>
      </w:r>
      <w:r>
        <w:t>vytiskla tiskárna Ant. Pelz – Příbram</w:t>
      </w:r>
      <w:r w:rsidR="00F51808">
        <w:t>)</w:t>
      </w:r>
      <w:r>
        <w:t>. Podnícen úspěchem a zájmem vydává brzy nato svou druhou knihu básní Bezejmenní. A právě tato sbírka mu přináší dodatek k jeho jménu – Básník stříbrného kraje. Je neúnavný, chce zachytit co nejvíce z historie havířského života. Zpřístupňuje své dílo i prostému člověku, píše pohádky, pověsti. Fráňa Kučera byl vážně nemocen tuberkulosou. Vzdoroval dlouho, ale nelítostná choroba končí jeho život v době, kdy dokončoval svůj román Stříbrňáci.</w:t>
      </w:r>
    </w:p>
    <w:p w14:paraId="68506335" w14:textId="77777777" w:rsidR="00006BB6" w:rsidRDefault="00006BB6">
      <w:r>
        <w:t>Za krásného jarního odpoledne doprovodily davy horníků ve stejnokrojích i stovky lidí z Příbrami a okolí „svého básníka“ na příbramský hřbitov, aby mu v hlubokém pohnutí zazpívali hymnu „Hornický stav budiž velebený“.</w:t>
      </w:r>
    </w:p>
    <w:p w14:paraId="6EFADD11" w14:textId="4936B0E8" w:rsidR="00006BB6" w:rsidRDefault="000F1698">
      <w:bookmarkStart w:id="23" w:name="_Toc514636706"/>
      <w:r>
        <w:t>&amp;3</w:t>
      </w:r>
      <w:r w:rsidR="00006BB6">
        <w:t>Příbramští výtvarníci</w:t>
      </w:r>
      <w:bookmarkEnd w:id="23"/>
    </w:p>
    <w:p w14:paraId="28FFB5D6" w14:textId="77777777" w:rsidR="00006BB6" w:rsidRDefault="00006BB6">
      <w:r>
        <w:lastRenderedPageBreak/>
        <w:t>Snad nejvíce výtvarných pohledů na starou Příbram vytvořili Karel Schadt, v roce 1998 uplynulo 160 let od jeho narození, Svatopluk Havrlík a Karel Kobrle a v grafickém ztvárnění pak Karel Hojden. Škoda, že se pro veřejnost nezachovaly pohledy Hanuše Hackenschmieda na Příbram z druhé poloviny devatenáctého století. Ale výtvarné umění není jen obraz s paletou barev, je to i grafika a kámen ztvárněný v podobu sochy, pomníku, emblémy a v neposlední řadě i činnost restaurátorská. Těch, kteří toto umění v Příbrami dělali nebo se jím k našemu městu vraceli, je celá řada. Byl to například Václav Šára, rodák z Příbrami, narozený v roce 1863, který pro naše město vytvořil pietní pomníky, které trvale připomínají padlé příbramské občany v I. Světové válce, ale i pomník v Jiráskových sadech k poctě spisovatele Aloise Jiráska. Otakar Mrkvička byl znamenitý malíř, ilustrátor, kreslíř, ale i kritik. Některá z jeho výtvarných děl vlastní Národní galerie. Jaroslav Vacek, rodák z Březových Hor narozený v roce 1881, příbramské veřejnosti známý v šedesátých létech jako okresní konzervátor. Při vzpomínce na tohoto výborného akademického malíře si musíme postesknout. V příbramské galerii určitě z jeho děl bude jen torzo nebo také nic těch krásných pohledů na Beskydy a průmyslovou část Ostravy.</w:t>
      </w:r>
    </w:p>
    <w:p w14:paraId="74EF9281" w14:textId="77777777" w:rsidR="00006BB6" w:rsidRDefault="00006BB6">
      <w:r>
        <w:t>K dalším umělcům našeho regionu patří Jan Karel, Jiří Bučil, Vladimír Matějka, Josef Pruner a Ivan Lošák se svými sochami horníka a hutníka i hudebního skladatele Antonína Dvořáka.</w:t>
      </w:r>
    </w:p>
    <w:p w14:paraId="25D44ECF" w14:textId="77777777" w:rsidR="00006BB6" w:rsidRDefault="00006BB6">
      <w:r>
        <w:t>Ze současných významných grafiků zabývajícím se převážně regionální tématikou jmenujme alespoň Jana Čáku, který nejen maluje, ale který též napsal několik velmi pěkných knih o Brdech a podbrdsku.</w:t>
      </w:r>
    </w:p>
    <w:p w14:paraId="5CE01D0F" w14:textId="2FBE8B73" w:rsidR="00006BB6" w:rsidRDefault="000F1698">
      <w:bookmarkStart w:id="24" w:name="_Toc514636707"/>
      <w:r>
        <w:t>&amp;3</w:t>
      </w:r>
      <w:r w:rsidR="00006BB6">
        <w:t>Profesoři a posluchači příbramské Vysoké školy báňské</w:t>
      </w:r>
      <w:bookmarkEnd w:id="24"/>
    </w:p>
    <w:p w14:paraId="1CC7BBB1" w14:textId="48B8B9B0" w:rsidR="00006BB6" w:rsidRDefault="00006BB6">
      <w:r>
        <w:t xml:space="preserve">František Pošepný </w:t>
      </w:r>
      <w:r w:rsidR="00F51808">
        <w:t>(</w:t>
      </w:r>
      <w:r w:rsidR="00B97F01">
        <w:t>1836–1895</w:t>
      </w:r>
      <w:r w:rsidR="00F51808">
        <w:t>)</w:t>
      </w:r>
      <w:r>
        <w:t>, rodák z podkrkonošské Jilemnice, absolvent příbramské báňské akademie a od roku 1879 její profesor. Světově proslulý spisovatel odborné literatury z geologických věd, zakladatel ložiskové geologie. S příbramským báňským závodem měl stálé neshody a naše hornické město, kromě medaile z hornického sympozia na něj jinou vzpomínku nemá.</w:t>
      </w:r>
    </w:p>
    <w:p w14:paraId="357836B7" w14:textId="753B4BE6" w:rsidR="00006BB6" w:rsidRDefault="00006BB6">
      <w:r>
        <w:t xml:space="preserve">Jiljí Jarolímek </w:t>
      </w:r>
      <w:r w:rsidR="00F51808">
        <w:t>(</w:t>
      </w:r>
      <w:r w:rsidR="00B97F01">
        <w:t>1836–1886</w:t>
      </w:r>
      <w:r w:rsidR="00F51808">
        <w:t>)</w:t>
      </w:r>
      <w:r>
        <w:t>, výtečný absolvent báňské akademie, má své jméno napsáno v malém sadu mezi okresním muzeem a restaurací Třemošná na Březových Horách. Patřil k </w:t>
      </w:r>
      <w:r w:rsidR="00B97F01">
        <w:t>těm,</w:t>
      </w:r>
      <w:r>
        <w:t xml:space="preserve"> kteří pečovali o zlepšení podmínek příbramských horníků. V místech, dnes na Březových Horách nazývané útulny, vybudoval noclehárnu pro horníky a jako přednosta příbramského báňského úřadu zřídil vyvařovnu polévek. </w:t>
      </w:r>
      <w:r w:rsidR="00B97F01">
        <w:t>V té</w:t>
      </w:r>
      <w:r>
        <w:t xml:space="preserve"> se v osmdesátých létech devatenáctého století vydávalo měsíčně až 20 000 porcí za režijní cenu 2 krejcarů. V prostoru noclehárny byly i očistné lázně s malým plaveckým bazénem.</w:t>
      </w:r>
    </w:p>
    <w:p w14:paraId="5FD7D3E9" w14:textId="49E2F18E" w:rsidR="00006BB6" w:rsidRDefault="00006BB6">
      <w:r>
        <w:t xml:space="preserve">Josef Theurer </w:t>
      </w:r>
      <w:r w:rsidR="00F51808">
        <w:t>(</w:t>
      </w:r>
      <w:r w:rsidR="00B97F01">
        <w:t>1862–1928</w:t>
      </w:r>
      <w:r w:rsidR="00F51808">
        <w:t>)</w:t>
      </w:r>
      <w:r>
        <w:t>, jeho jménem je pojmenováno malé náměstí v Příbrami II. Byl velmi oblíbeným profesorem příbramské VŠB, ale i mezi posluchači lidové školy i učitelstvem příbramských základních i středních škol. Měl tisíce přednášek o využívání elektrické energie, ale i o hudbě a české národní kultuře. Jako výborný hudebník po léta koncertoval a řídil příbramské pěvecké sbory.</w:t>
      </w:r>
    </w:p>
    <w:p w14:paraId="75E96BC8" w14:textId="6853FCF0" w:rsidR="00006BB6" w:rsidRDefault="00006BB6">
      <w:r>
        <w:t xml:space="preserve">K absolventům příbramské akademie patřil i Julius Diviš </w:t>
      </w:r>
      <w:r w:rsidR="00F51808">
        <w:t>(</w:t>
      </w:r>
      <w:r w:rsidR="00B97F01">
        <w:t>1858–1936</w:t>
      </w:r>
      <w:r w:rsidR="00F51808">
        <w:t>)</w:t>
      </w:r>
      <w:r>
        <w:t>, přednosta příbramského báňského závodu, ale i autor odborných pojednání a knih. Vyřešil i realizoval centrální čerpání vod z březohorských dolů, řídil výstavbu nových těžebních zařízení včetně rekonstrukce parních kotelen i největšího báňského rybníka – Pilského.</w:t>
      </w:r>
    </w:p>
    <w:p w14:paraId="16D8C534" w14:textId="6DBF1B6F" w:rsidR="00006BB6" w:rsidRDefault="00006BB6">
      <w:r>
        <w:t xml:space="preserve">Z generace profesorů příbramské VŠB je třeba vzpomenout i Bohuslava Ježka </w:t>
      </w:r>
      <w:r w:rsidR="00F51808">
        <w:t>(</w:t>
      </w:r>
      <w:r w:rsidR="00B97F01">
        <w:t>1877–1950</w:t>
      </w:r>
      <w:r w:rsidR="00F51808">
        <w:t>)</w:t>
      </w:r>
      <w:r>
        <w:t xml:space="preserve">, spisovatele odborných knih z mineralogie, krystalografie a petrografie. Překladatele odborné </w:t>
      </w:r>
      <w:r w:rsidR="00B97F01">
        <w:t>literatury,</w:t>
      </w:r>
      <w:r>
        <w:t xml:space="preserve"> a především výtečného znalce drahých kamenů. Řadou odborných článků usiloval o obnovení těžby zlata v Čechách </w:t>
      </w:r>
      <w:r w:rsidR="00F51808">
        <w:t>(</w:t>
      </w:r>
      <w:r>
        <w:t>Smolotely, Roudný a Vodňany</w:t>
      </w:r>
      <w:r w:rsidR="00F51808">
        <w:t>)</w:t>
      </w:r>
      <w:r>
        <w:t>.</w:t>
      </w:r>
    </w:p>
    <w:p w14:paraId="151224F3" w14:textId="4CD82138" w:rsidR="00006BB6" w:rsidRDefault="00006BB6">
      <w:r>
        <w:lastRenderedPageBreak/>
        <w:t xml:space="preserve">K profesorům přednášejícím na VŠB v prvé polovině dvacátého století patří i příbramští rodáci Bohuslav Stočes </w:t>
      </w:r>
      <w:r w:rsidR="00F51808">
        <w:t>(</w:t>
      </w:r>
      <w:r w:rsidR="00B97F01">
        <w:t>1890–1969</w:t>
      </w:r>
      <w:r w:rsidR="00F51808">
        <w:t>)</w:t>
      </w:r>
      <w:r>
        <w:t xml:space="preserve"> ze Lhoty u Příbrami a Bořivoj Černík </w:t>
      </w:r>
      <w:r w:rsidR="00F51808">
        <w:t>(</w:t>
      </w:r>
      <w:r w:rsidR="00B97F01">
        <w:t>1890–1977</w:t>
      </w:r>
      <w:r w:rsidR="00F51808">
        <w:t>)</w:t>
      </w:r>
      <w:r>
        <w:t xml:space="preserve"> z Dubna. Profesor Stočes byl po dvě období rektorem VŠB a je znám jako autor řady odborných knih z hornictví. Profesor Černík kromě odborné publicity byl příbramské veřejnosti znám aktivní odbornou činností v hornickém výzkumu i po sedmdesátém roce života.</w:t>
      </w:r>
    </w:p>
    <w:p w14:paraId="06E6F92C" w14:textId="32555966" w:rsidR="00923823" w:rsidRDefault="00923823">
      <w:r>
        <w:t>&amp;2Známé osobnosti spjaté s Příbramskem</w:t>
      </w:r>
    </w:p>
    <w:p w14:paraId="74203592" w14:textId="6443D679" w:rsidR="00006BB6" w:rsidRDefault="00FC663F">
      <w:bookmarkStart w:id="25" w:name="_Toc514636708"/>
      <w:r>
        <w:t>&amp;</w:t>
      </w:r>
      <w:r w:rsidR="00923823">
        <w:t>2</w:t>
      </w:r>
      <w:r w:rsidR="00006BB6">
        <w:t>Václav Hlinomaz</w:t>
      </w:r>
      <w:bookmarkEnd w:id="25"/>
    </w:p>
    <w:p w14:paraId="12B42431" w14:textId="3C40F302" w:rsidR="00006BB6" w:rsidRDefault="00006BB6">
      <w:r>
        <w:t xml:space="preserve">Mnozí z nás obdivujeme velké herecké umění Josefa </w:t>
      </w:r>
      <w:r w:rsidR="00B97F01">
        <w:t>Hlinomaze (</w:t>
      </w:r>
      <w:r>
        <w:t>+ 1978</w:t>
      </w:r>
      <w:r w:rsidR="00F51808">
        <w:t>)</w:t>
      </w:r>
      <w:r>
        <w:t xml:space="preserve">. I on je </w:t>
      </w:r>
      <w:r w:rsidR="00B97F01">
        <w:t>rodákem hornické</w:t>
      </w:r>
      <w:r>
        <w:t xml:space="preserve"> Příbrami a lásku k umění získával od Václava Hlinomaze.</w:t>
      </w:r>
    </w:p>
    <w:p w14:paraId="23DD32E9" w14:textId="77777777" w:rsidR="00006BB6" w:rsidRDefault="00006BB6">
      <w:r>
        <w:t>Václav Hlinomaz se narodil 14.prosince 1873 v Příbrami. Jeho otec pracoval v březohorských dolech a syna Václava podporoval od mládí v hudební výchově. Hudbě se Václav Hlinomaz učil u ředitele kůru Jiřího Skočdopole a později u kapelníka Málka. Již v chlapeckých létech hrál dobře na housle a klavír, a přestože při úrazu přišel o pravý ukazovák, nikdo při koncertu nepoznal, že hraje jen čtyřmi prsty pravé ruky. Po přestupu z gymnázia na učitelský ústav se dále věnoval hře na varhany a zpěvu. A již jako student byl varhaníkem na Svaté Hoře, a z té doby také pocházejí jeho první církevní skladby pro mužské sbory. Po maturitě učil ve Výskytné a Novém Rychnově na Pelhřimovsku a pak ve Staré Huti u Dobříše. Zde ve Staré Huti se již plně rozvinul jeho hudební talent. Byl kapelníkem knížecí kapely, sbormistrem Pěvecké jednoty v Dobříši a varhaníkem v dobříšském kostele. Základní hudební vzdělání si doplňoval jako samouk a za čtvrtstoletí, v roce 1915, složil státní zkoušky z hudby a zpěvu na pražské konzervatoři. Již v Dobříši napsal řadu koncertních skladeb a skládal i hudbu chrámovou.</w:t>
      </w:r>
    </w:p>
    <w:p w14:paraId="77F6D694" w14:textId="4A0484AB" w:rsidR="00006BB6" w:rsidRDefault="00006BB6">
      <w:r>
        <w:t xml:space="preserve">V roce 1917 byl pověřen učitelstvím příbramské státní reálky vyučováním povinného i nepovinného zpěvu. Se studenty státní reálky vytvořil pěvecký sbor, který měl velký počet členů </w:t>
      </w:r>
      <w:r w:rsidR="00F51808">
        <w:t>(</w:t>
      </w:r>
      <w:r>
        <w:t>např. v roce 1937 až 280!</w:t>
      </w:r>
      <w:r w:rsidR="00F51808">
        <w:t>)</w:t>
      </w:r>
      <w:r>
        <w:t xml:space="preserve"> a tento sbor často koncertoval i na veřejnosti. Od roku 1922 je ředitelem nově založené hudební školy, která byla pojmenována po Antonínu Dvořákovi. Byl jejím ředitelem do roku 1937. Václav Hlinomaz se znal s řadou významných českých hudebních skladatelů a ti bývali jeho hosty za svého pobytu v Příbrami. Zemřel 3. července 1941.</w:t>
      </w:r>
    </w:p>
    <w:p w14:paraId="5392E5F9" w14:textId="1CC26C4F" w:rsidR="00006BB6" w:rsidRDefault="00006BB6">
      <w:r>
        <w:t xml:space="preserve">Jeho skladatelská činnost je obdivuhodná. Jsou to chrámové </w:t>
      </w:r>
      <w:r w:rsidR="00F51808">
        <w:t>(</w:t>
      </w:r>
      <w:r>
        <w:t>církevní</w:t>
      </w:r>
      <w:r w:rsidR="00F51808">
        <w:t>)</w:t>
      </w:r>
      <w:r>
        <w:t xml:space="preserve"> skladby, písně, sbory, koncertní skladby a hudební doprovody k sokolským tělocvičným skladbám. Jen seznam těchto skladeb zaplňuje pět hustě popsaných stran. V bibliografii je vyzvedána především jeho skladatelská činnost, hudební doprovody k sokolským tělocvičným skladbám na úkor skladeb koncertních.</w:t>
      </w:r>
    </w:p>
    <w:p w14:paraId="458D6530" w14:textId="77777777" w:rsidR="00006BB6" w:rsidRDefault="00006BB6">
      <w:r>
        <w:t>Po roce 1916, po přesídlení z Dobříše do Příbrami byl zde nejdříve ředitelem a posléze řídícím učitelem na denní škole chlapecké na Příkopech. Do hudebního života v Příbrami se zapojil jako člen Příbramské filharmonie a v té byl 25 roků prvním houslistou. Po určitou dobu je i jejím předsedou a také stálým členem pěveckého spolu Lumír – Dobromila. Řada jeho hudebních skladeb je od roku 1985 archivována v příbramském Okresním archivu.</w:t>
      </w:r>
    </w:p>
    <w:p w14:paraId="5C6FB335" w14:textId="77777777" w:rsidR="00006BB6" w:rsidRDefault="00006BB6">
      <w:r>
        <w:t>Příbram měla štěstí na řídící učitele škol. Po Václavu Hlinomazovi to byl ředitel J. Vrátný i učitel Karel Valta.</w:t>
      </w:r>
    </w:p>
    <w:p w14:paraId="443AF11D" w14:textId="4E18D385" w:rsidR="00006BB6" w:rsidRDefault="00FC663F">
      <w:bookmarkStart w:id="26" w:name="_Toc514636709"/>
      <w:r>
        <w:t>&amp;</w:t>
      </w:r>
      <w:r w:rsidR="00923823">
        <w:t>2</w:t>
      </w:r>
      <w:r w:rsidR="00006BB6">
        <w:t>Josef Bartoš, hudební skladatel a pedagog</w:t>
      </w:r>
      <w:bookmarkEnd w:id="26"/>
    </w:p>
    <w:p w14:paraId="2440BEDA" w14:textId="77777777" w:rsidR="00006BB6" w:rsidRDefault="00006BB6">
      <w:r>
        <w:t xml:space="preserve">Narodil se v roce 1861 na Březových Horách. Ve své době byl považován za znamenitého učitele a vychovatele, výkonného hudebníka a produktivního hudebního skladatele. Také jeho literární tvorba se spojuje se vzácným charakterem a obětavou vřelostí onoho tichého a plodného života, naplněného celoživotní tvůrčí prací. Jen málokterý učitel byl tolik oblíbený a milovaný svými žáky a jejich rodiči. Svědčila o </w:t>
      </w:r>
      <w:r>
        <w:lastRenderedPageBreak/>
        <w:t>tom bohatá korespondence v jeho pozůstalosti. Bohatá a dojemná, zvláště ta, která přicházela z bojišť 1. světové války.</w:t>
      </w:r>
    </w:p>
    <w:p w14:paraId="62E67873" w14:textId="4F9BD8A6" w:rsidR="00006BB6" w:rsidRDefault="00006BB6">
      <w:r>
        <w:t xml:space="preserve">Na své dětství vzpomínal velmi rád a posluchače ve škole svým vyprávěním vždy zaujal. „Narodil jsem se v poslední chalupě na levé straně březohorské silnice, vedoucí k Bohutínu. Bohužel, už jako roční jsem přišel o maminku. Ta zemřela při porodu sestřičky Barušky, která maminku dlouho nepřežila. Mému otci bylo tehdy 22 let a plných osm roků se o mne staral sám za pomoci babičky. Znovu se oženil a já se postupně stával nejstarším nevlastním bratrem svých čtyř sourozencům. Tatínek chodil denně časně ráno na šichtu do Mariánského dolu, odpoledne šel na „pucherc“ </w:t>
      </w:r>
      <w:r w:rsidR="00F51808">
        <w:t>(</w:t>
      </w:r>
      <w:r>
        <w:t>vytloukal rudu na bývalé úpravně RD</w:t>
      </w:r>
      <w:r w:rsidR="00F51808">
        <w:t>)</w:t>
      </w:r>
      <w:r>
        <w:t xml:space="preserve"> a jako horník hudebník docházel ve středu a v sobotu na zkoušku </w:t>
      </w:r>
      <w:r w:rsidR="00F51808">
        <w:t>(</w:t>
      </w:r>
      <w:r>
        <w:t>próby</w:t>
      </w:r>
      <w:r w:rsidR="00F51808">
        <w:t>)</w:t>
      </w:r>
      <w:r>
        <w:t xml:space="preserve"> hornické kapely. Později zaměnil havířinu za hostinskou živnost. Čepoval dobré pivo v hostinci „U Kleinerů“, dnes „U Kosů“ v rohovém domě březohorského náměstí. Ozdobil hlavu šenkýřskou čepičkou s třapcem a obsluhoval kamarády horníky, kteří nedělali velké okolky se svými požadavky: kousek chleba a domácí sýr doplnily troškou piva. Tiše přicházeli a stejně tak odcházeli, nikdy jsem mezi nimi neviděl opilého. A protože byl tatínek ke každému milý, usměvavý a </w:t>
      </w:r>
      <w:r w:rsidR="00B97F01">
        <w:t>vtipný,</w:t>
      </w:r>
      <w:r>
        <w:t xml:space="preserve"> a navíc i rád havířům „počkal“ do platu, dařilo se mu dobře. Tak dobře, že všech jeho pět synů mohlo studovat. Já jako nejstarší jsem nastoupil do 1. třídy gymnázia, které se právě v Příbrami otevřelo, a ještě mě tatínek odvedl k panu Markovi, abych se za 2 zl. měsíčně učil 2x v týdnu hře na klavír. Už za tři roky mi můj učitel oznámil, že umím více než on, a že se dál musím učit sán. Poslechl jsem a opravdu dělal velké pokroky. V roce 1881 jsem vstoupil do učitelského ústavu v Příbrami. Dostal jsem 400 zl. stipendia. Budova byla umístěna Na příkopech a zdála se nám být rájem, nová, pohádkově čistá. Já osobně jsem miloval člena řádu premonstrátů P. Šafránka, který hrál znamenitě na klavír, zvláště Chopina. Měl mě rád a půjčoval mi kvanta not. A hodně mě naučil, ale brzy podlehl zákeřné tuberkulóze. Těžce jsem se s tím vyrovnával. Studium mi šlo lehce, i u maturity jsem byl ze všech 116 nejlepší, samé velmi dobré. Zůstal jsem v Příbrami. Učil jsem nejprve více než 10 let soukromě hudbě, později na pokračovací škole průmyslové </w:t>
      </w:r>
      <w:r w:rsidR="00F51808">
        <w:t>(</w:t>
      </w:r>
      <w:r>
        <w:t>nyní SPŠ</w:t>
      </w:r>
      <w:r w:rsidR="00F51808">
        <w:t>)</w:t>
      </w:r>
      <w:r>
        <w:t>, na škole kupecké a měšťanské. V roce 1919 jsem byl jmenován ředitelem měšťanské školy chlapecké. Jako učitel jsem působil 43 let a vyučoval jsem počty, přírodopis a fyziku. Největší mou láskou ale zůstala hudba.“</w:t>
      </w:r>
    </w:p>
    <w:p w14:paraId="3EA7CA04" w14:textId="77777777" w:rsidR="00006BB6" w:rsidRDefault="00006BB6">
      <w:r>
        <w:t>Zemřel 14. ledna 1924.</w:t>
      </w:r>
    </w:p>
    <w:p w14:paraId="45FDC70E" w14:textId="2A34BA1B" w:rsidR="00006BB6" w:rsidRDefault="00006BB6">
      <w:r>
        <w:t xml:space="preserve">Josef Bartoš byl mistrným autorem mnoha povídek s hornickou tématikou, bohatě ilustrovaných tím nejpovolanějším, mistrem Karlem Hojdenem. Stejně kouzelné byly i Hojdenem zdobené listy s hornickými písněmi. Jako hudebník dokonale ovládal klavír, varhany, housle, violu, cello, kontrabas i hoboj. Sestavil výtečné příbramské kvarteto </w:t>
      </w:r>
      <w:r w:rsidR="00F51808">
        <w:t>(</w:t>
      </w:r>
      <w:r>
        <w:t>Cyprín, Soukup, Richter, Bartoš</w:t>
      </w:r>
      <w:r w:rsidR="00F51808">
        <w:t>)</w:t>
      </w:r>
      <w:r>
        <w:t>, byl členem Příbramské filharmonie, psal metodicky dokonalé učebnice. Byl neobyčejně plodným autorem, zkomponoval na 500 skladeb, mezi nimi i 14 hornických písní, 16 skladeb pro smyčcové orchestry, 50 sólových klavírních děl, 4 tria pro housle, cello a klavír, dále 10 orchestrálních skladeb, melodramy, sborové zpěvy, pochody, polky, mazurky, ale i doprovody prostných cvičení nebo scénickou hudbu.</w:t>
      </w:r>
    </w:p>
    <w:p w14:paraId="33CA487E" w14:textId="77777777" w:rsidR="00006BB6" w:rsidRDefault="00006BB6">
      <w:r>
        <w:t>U příležitosti nedožitých 85. narozenin tohoto významného březohorského rodáka byla 27. října 1946 odhalena ve vestibulu školy, na níž Josef Bartoš zakončil svou dlouholetou činnost, pamětní deska s reliéfem akad. sochaře Václava Šáry a tímto textem:</w:t>
      </w:r>
    </w:p>
    <w:p w14:paraId="724BCC88" w14:textId="48575133" w:rsidR="00006BB6" w:rsidRDefault="00006BB6">
      <w:r>
        <w:t xml:space="preserve">Zde působil v letech </w:t>
      </w:r>
      <w:r w:rsidR="00B97F01">
        <w:t>1891–1924</w:t>
      </w:r>
      <w:r>
        <w:t xml:space="preserve"> hudební skladatel a výkonný hudebník Josef Bartoš, výtečný pedagog, ředitel měšťanské školy, ušlechtilý muž zlatého srdce.</w:t>
      </w:r>
    </w:p>
    <w:p w14:paraId="18B18B3B" w14:textId="4B7CD0C2" w:rsidR="00FC663F" w:rsidRDefault="00FC663F">
      <w:bookmarkStart w:id="27" w:name="_Toc514636710"/>
      <w:r>
        <w:t>&amp;</w:t>
      </w:r>
      <w:r w:rsidR="00923823">
        <w:t>2</w:t>
      </w:r>
      <w:r w:rsidR="00006BB6">
        <w:t xml:space="preserve">Jan Drda </w:t>
      </w:r>
      <w:r w:rsidR="00F51808">
        <w:t>(</w:t>
      </w:r>
      <w:r w:rsidR="00B97F01">
        <w:t>1915–1970</w:t>
      </w:r>
      <w:r w:rsidR="00F51808">
        <w:t>)</w:t>
      </w:r>
      <w:r w:rsidR="00006BB6">
        <w:t>, spisovatel</w:t>
      </w:r>
      <w:bookmarkEnd w:id="27"/>
    </w:p>
    <w:p w14:paraId="5A1796F4" w14:textId="5B2EE7FF" w:rsidR="00006BB6" w:rsidRDefault="00006BB6">
      <w:r>
        <w:lastRenderedPageBreak/>
        <w:t xml:space="preserve">Jak psát o autorovi scénáře nezapomenutelného Vyššího principu, Městečka na dlani a Hrátek s čertem, který v únoru 1948 stál ne Staroměstském náměstí na balkoně vedle Gottwalda a jen krátce potom se stal šéfredaktorem Lidových novin, aby v nich jazykem srozumitelným pro inteligenci hlásal myšlenky stalinismu? Jak psát o člověku, který se spoluzasloužil o dobříšský zámek, takový, jakým byl v době </w:t>
      </w:r>
      <w:r w:rsidR="00B97F01">
        <w:t>srpna,</w:t>
      </w:r>
      <w:r>
        <w:t xml:space="preserve"> a přitom jako šéfredaktor týdeníku Svět práce jednoznačně odsoudil okupaci z 21. </w:t>
      </w:r>
      <w:r w:rsidR="00B97F01">
        <w:t>srpna</w:t>
      </w:r>
      <w:r>
        <w:t xml:space="preserve"> 1968, byl za to za normalizace zbaven všech funkcí a datum jeho pohřbu v roce 1970 bylo zatajeno, aby se jeho pohřeb nestal národní manifestací?</w:t>
      </w:r>
    </w:p>
    <w:p w14:paraId="56070301" w14:textId="4256549D" w:rsidR="00006BB6" w:rsidRDefault="00006BB6">
      <w:r>
        <w:t xml:space="preserve">Bylo by nesmírně jednoduché podle vzoru předchůdců být nekompromisním kritikem a soudcem. Právě ideje 17. listopadu nás zavazují k hledání všeho dobrého v naší minulosti i současnosti. Jan Drda se narodil 4.4.1915 v Příbrami. Na klasickém gymnáziu v Příbrami maturoval v roce 1934 a po nedokončených studiích filologie na Karlově univerzitě začal pracovat jako kulturní redaktor Lidových novin. Z řady prací vzniklých během války je snad nejznámější a pro Příbramáky nejbližší Městečko na dlani. Film o Rukapáni – Příbrami – vznikl podle literární </w:t>
      </w:r>
      <w:r w:rsidR="00B97F01">
        <w:t>předlohy v</w:t>
      </w:r>
      <w:r>
        <w:t xml:space="preserve"> roce 1941. V tomto díle poprvé naplno Drda rozvíjí svoji neobyčejnou schopnost pochopení života lidových postav, reprezentujících existující typy lidí žijících v našem městě. Přijímá a popisuje jejich životy s optimistickým pochopením, s humornou kritikou, s láskou. Od tohoto způsobu pojímání života vede pak přímá cesta k jeho čertovským pohádkám </w:t>
      </w:r>
      <w:r w:rsidR="00B97F01">
        <w:t>a k</w:t>
      </w:r>
      <w:r>
        <w:t> filmům vytvořených podle nich. České pohádky, které vyšly v roce 1958, znamenají vrchol tohoto směru Drdovy tvorby.</w:t>
      </w:r>
    </w:p>
    <w:p w14:paraId="660B1A92" w14:textId="77777777" w:rsidR="00006BB6" w:rsidRDefault="00006BB6">
      <w:r>
        <w:t>Na motivy jedné z těchto pohádek vznikla tolikrát reprizovaná a znovu nás i naše děti uchvacující hra Dalskabáty, hříšná ves. Tentokrát Drda ani nezměnil jméno vesnice z našeho okresu, do které děj pohádky o čertech umístil. Kdyby za nic jiného, tak za tato lidová a česká dílka si titul národního umělce zasloužil.</w:t>
      </w:r>
    </w:p>
    <w:p w14:paraId="530751BE" w14:textId="77777777" w:rsidR="00006BB6" w:rsidRDefault="00006BB6">
      <w:r>
        <w:t>Ponecháme historikům i literárním kritikům rozbor jeho děl, která hledají smysl a cíl našich poválečných dějin. Patří mezi ně mimo jiné Němá barikáda, Krásná Tortiza a drama Jsou živí, zpívají. Věřme, že budoucí kritici těchto děl budou k nim milosrdní, že se pokusí pochopit nadšení velké části našich spisovatelů a básníků, kteří v myšlenkách socializmu viděli upřímně krásnou a jedině možnou budoucnost lidstva. Uchovejme si navždy toleranci k těm, kteří ve víře v tento sen nejen bloudili, ale i tvořili hodnoty nepomíjivé. Jan Drda právě mezi ně patří.</w:t>
      </w:r>
    </w:p>
    <w:p w14:paraId="5AD7C5C8" w14:textId="1BCC4B71" w:rsidR="00006BB6" w:rsidRDefault="00FC663F">
      <w:bookmarkStart w:id="28" w:name="_Toc514636711"/>
      <w:r>
        <w:t>&amp;</w:t>
      </w:r>
      <w:r w:rsidR="00923823">
        <w:t>2</w:t>
      </w:r>
      <w:r w:rsidR="00006BB6">
        <w:t>O zapomenutém písmákovi Emanuelu Kiliánkovi</w:t>
      </w:r>
      <w:bookmarkEnd w:id="28"/>
    </w:p>
    <w:p w14:paraId="22CB68BE" w14:textId="162AD46C" w:rsidR="00006BB6" w:rsidRDefault="00006BB6">
      <w:r>
        <w:t xml:space="preserve">Ke kronikářům se řadí i písmáci, kteří často nikde nepublikovali a dosud nepublikují, ale detailně svými zápisy mapovali region, ve kterém žili a tím jej i důvěrně znali. Patří k nim i podleský rodák Emanuel Kiliánek. Narodil se 14. prosince 1902 ve Starém Podlesí ve Skuhrovské ulice č. p. 132. Škoda, že nyní tato část našeho města nemá ulice a uličky označeny, jak tomu bývalo v Podlesí v minulosti. Pocházel ze sedmi dětí a byl, jako většina nás z tohoto hornického kraje, synem kováře z březohorských dolů. Po studiích na nižším gymnáziu pracoval nejdříve na poště v Praze, poté v Podmoklech, ale brzy se z tohoto působiště vrátil zpět do Prahy, aby na Masarykově nádraží pracoval až do důchodu. Svému rodišti zůstal věren nejen každoročními návštěvami, ale především sběratelskou činností a zápisy </w:t>
      </w:r>
      <w:r w:rsidR="00F51808">
        <w:t>(</w:t>
      </w:r>
      <w:r>
        <w:t>je jich 54</w:t>
      </w:r>
      <w:r w:rsidR="00F51808">
        <w:t>)</w:t>
      </w:r>
      <w:r>
        <w:t xml:space="preserve"> z rodného kraje. Ani jedna z těchto prací nebyla publikována. Jde o objemné vzpomínky na podleské </w:t>
      </w:r>
      <w:r w:rsidR="00B97F01">
        <w:t>Velikonoce</w:t>
      </w:r>
      <w:r>
        <w:t xml:space="preserve">, </w:t>
      </w:r>
      <w:r w:rsidR="00B97F01">
        <w:t>Vánoce</w:t>
      </w:r>
      <w:r>
        <w:t>, slavné máje i přírodu, která Staré Podlesí obklopovala. Ke vzpomínkám patří i 66 stran her, zvyků a říkadel dětí ve Starém Podlesí ze začátku dvacátého století.</w:t>
      </w:r>
    </w:p>
    <w:p w14:paraId="707E07C1" w14:textId="77777777" w:rsidR="00006BB6" w:rsidRDefault="00006BB6">
      <w:r>
        <w:t xml:space="preserve">Kromě provádění zápisů o rodném kraji se mu podařilo postupně nashromáždit přes dva tisíce knih a brožur s tématikou vážící se převážně k příbramskému regionu. Značná část knih je podepsána autory. Často, pro jeho ostýchavost, trvalo dlouhou dobu, než se obrátil na autora a požádal jej o autorský podpis. K jeho sběratelské činnosti patřily i </w:t>
      </w:r>
      <w:r>
        <w:lastRenderedPageBreak/>
        <w:t>příbramské jesle. Ty sbíral na popud příbramského akademického malíře Svatopluka Havrlíka. Po sestavení byly 5 metrů dlouhé a měly pět pater. Opatřování knih i částí jeslí prováděl Kiliánek společně s manželkou a po ztrátě syna, který měl být pokračovatelem jejich ušlechtilých snah, se rozhodli, že vše, co nashromáždili v příbramském regionu, bezplatně věnují Národopisnému muzeu v Praze na Smíchově. Slib splnili. Zákeřná nemoc ukončila plodnou a záslužnou práci E. Kiliánka v srpnu 1967.</w:t>
      </w:r>
    </w:p>
    <w:p w14:paraId="2DFC62F0" w14:textId="5998E0B2" w:rsidR="00006BB6" w:rsidRDefault="00FC663F">
      <w:bookmarkStart w:id="29" w:name="_Toc514636714"/>
      <w:bookmarkStart w:id="30" w:name="_Toc514636712"/>
      <w:r>
        <w:t>&amp;</w:t>
      </w:r>
      <w:r w:rsidR="00923823">
        <w:t>2</w:t>
      </w:r>
      <w:r w:rsidR="00006BB6">
        <w:t>T. G. Masaryk na Příbramsku v roce 1920</w:t>
      </w:r>
      <w:bookmarkEnd w:id="29"/>
    </w:p>
    <w:p w14:paraId="466C5359" w14:textId="2B72917A" w:rsidR="00006BB6" w:rsidRDefault="00006BB6">
      <w:r>
        <w:t xml:space="preserve">Příbramsko se může pochlubit tím, </w:t>
      </w:r>
      <w:r w:rsidR="00B97F01">
        <w:t>že bylo</w:t>
      </w:r>
      <w:r>
        <w:t xml:space="preserve"> v minulosti přímým svědkem řady osobních návštěv a jednání prvního československého prezidenta Tomáše G</w:t>
      </w:r>
      <w:r w:rsidR="00B97F01">
        <w:t>.</w:t>
      </w:r>
      <w:r>
        <w:t xml:space="preserve"> Masaryka, přičemž jejich význam v několika případech přesáhl rámec regionu a dotýkal se záležitostí celostátních, dokonce i mezinárodních. Došlo k nim ve většině případů kolem roku 1920, i když T. G. Masaryk znal Příbramsko již dávno předtím z návštěvy v roce 1892. Bylo to dáno, mimo jiné, i skutečností, že prvním letním sídlem prezidenta Masaryka se od 27.8.1920 stal zámek v Hluboši nedaleko Příbrami. Odtud podnikl T.G.M několik důležitých cest do okolních měst a vesnic, jako například 18.9.1920 do Dobříše, 19. a 23.9. do Obecnice, 24.9. do Příbrami, na Březové Hory, do Stříbrné Huti, 10.10. do Dolních Hbit atd. Prezident si však našel chvilku volna například i na zhlédnutí fotbalového utkání SK Příbram – Sparta Praha dne 17.10. 1920 v Příbrami. Většina jeho návštěv, s výjimkou té poslední, do převážně průmyslových center Příbramska s početnou sociálně demokratickou členskou základnou mezi dělnictvem měla výrazný politický význam. Odehrávaly se totiž v době, kdy se ČSR, podobně jako i další evropské státy, zmítala v poválečné hospodářské krizi a rovněž v krizi politické, způsobené rozkolem uvnitř vládnoucí politické strany – sociální demokracie. V této nejsilnější politické straně v republice vzniklo opoziční hnutí označované jako levice, které si představovalo vyřešení stávajících problémů cestou bolševické revoluce po vzoru sovětského Ruska. Proti těmto záměrům vystoupil T.G.M. s reálným plánem revolučních přeměn a snažil se získat na svoji stranu také většinu dělnictva, což se mu nakonec podařilo.</w:t>
      </w:r>
    </w:p>
    <w:p w14:paraId="44C66615" w14:textId="48A67B68" w:rsidR="00006BB6" w:rsidRDefault="00006BB6">
      <w:r>
        <w:t xml:space="preserve">Některé Masarykovy myšlenky, pronesené dne 24.9.1926 k březohorským horníkům a hutníkům, mají platnost i dnes: „…chci k Vám promluvit, </w:t>
      </w:r>
      <w:r w:rsidR="00B97F01">
        <w:t>dělníci,</w:t>
      </w:r>
      <w:r>
        <w:t xml:space="preserve"> a hlavně k Vám socialistům, několik, řekl bych skoro dělnických slov. Já sám jsem byl kdysi dělníkem a cítil jsem vždy s Vámi a cítím i dnes … Rozčílení není plán, nadšení není plán. Nejlepší vůle sama nestačí, když není rozvahy a rozumu. K překonání této krize, ve které jste, je třeba hlav a ne pěstí… Znám bolševické Rusko dobře, byl jsem tam skoro rok a prodělal revoluci. Konstatuji Vám zde podle nejlepšího vědomí a svědomí, že ruský vzor se nám nehodí. Jestli si někdo myslí, že můžeme dělat to, co dělají v Rusku, je na velkém omylu…Socializace republiky ano, postupně, a začít tam, kde jsou pro to podmínky. Nestačí socializační program hesel, teď potřebujeme socializaci prací, hlavou… K tomu je potřeba rozumu a ne pěstí!“ Tolik úryvek z projevu T.G.M na Březových Horách dne 24.9.1920.</w:t>
      </w:r>
    </w:p>
    <w:p w14:paraId="0A470AED" w14:textId="19719644" w:rsidR="00006BB6" w:rsidRDefault="00006BB6">
      <w:r>
        <w:t xml:space="preserve">V hlubošském zámku tehdy proběhla pod vedením T.G.M také všechna klíčová jednání </w:t>
      </w:r>
      <w:r w:rsidR="00F51808">
        <w:t>(</w:t>
      </w:r>
      <w:r>
        <w:t>8.9., 12.9. a 16.9.1920</w:t>
      </w:r>
      <w:r w:rsidR="00F51808">
        <w:t>)</w:t>
      </w:r>
      <w:r>
        <w:t>, která parlamentní cestou vyřešila vnitropolitickou a vládní krizi v ČSR.</w:t>
      </w:r>
    </w:p>
    <w:p w14:paraId="627ACAA9" w14:textId="1B853577" w:rsidR="00006BB6" w:rsidRDefault="00F106A5">
      <w:bookmarkStart w:id="31" w:name="_Toc514636715"/>
      <w:r>
        <w:t>&amp;1</w:t>
      </w:r>
      <w:r w:rsidR="00006BB6">
        <w:t>Kdy na Svatou Horu, poutě na příbramsku a březohorsku.</w:t>
      </w:r>
      <w:bookmarkEnd w:id="31"/>
    </w:p>
    <w:p w14:paraId="1BBDA7D0" w14:textId="273E1B48" w:rsidR="00006BB6" w:rsidRDefault="00006BB6">
      <w:r>
        <w:t xml:space="preserve">Symbiózou města pod brdskou Třemošnou byl mariánský kult a světově proslulé březohorské doly. Proto také svatohorská Madona bývala nazývána Královnou stříbrných hor. Ano, </w:t>
      </w:r>
      <w:r w:rsidR="00B97F01">
        <w:t>bývala,</w:t>
      </w:r>
      <w:r>
        <w:t xml:space="preserve"> neboť poslední velkolepé svatohorské poutě byly jednak v roce 1947 u příležitosti 950. výročí mučednické smrti českého patrona sv. Vojtěcha. A dále ještě slavnější v roce 1948 při výročí 600 let uctívání milostné sošky Panny Marie </w:t>
      </w:r>
      <w:r>
        <w:lastRenderedPageBreak/>
        <w:t>Svatohorské. Tenkrát v roce 1948 o sobotních večerech po svatohorských svazích se proplétaly řetězce tisíců se svícemi. Tento rok každá česká i moravská a slovenská diecéze měla vyhrazenu jednu neděli jako svou společnou pouť. Poté pavučina hledajícího třídního nepřítele uvnitř sebe sama zahalila i toto nejznámější mariánské poutní místo.</w:t>
      </w:r>
    </w:p>
    <w:p w14:paraId="55DB980C" w14:textId="4014574F" w:rsidR="00006BB6" w:rsidRDefault="00006BB6">
      <w:r>
        <w:t xml:space="preserve">Podle pověsti pražský arcibiskup Arnošt z Pardubic, majitel příbramského panství, měl ve velké úctě kladskou Madonu s dítětem a podle té sám z hruškového dřeva zhotovil svatohorskou Madonu. Soška vysoká 50 cm z výklenku arcibiskupského hradu </w:t>
      </w:r>
      <w:r w:rsidR="00F51808">
        <w:t>(</w:t>
      </w:r>
      <w:r>
        <w:t>nyní Zámeček Na příkopech</w:t>
      </w:r>
      <w:r w:rsidR="00F51808">
        <w:t>)</w:t>
      </w:r>
      <w:r>
        <w:t xml:space="preserve"> byla zprvu přenesena do německého kostela sv. Jana na malém příbramském náměstí </w:t>
      </w:r>
      <w:r w:rsidR="00F51808">
        <w:t>(</w:t>
      </w:r>
      <w:r>
        <w:t>nyní Ryneček</w:t>
      </w:r>
      <w:r w:rsidR="00F51808">
        <w:t>)</w:t>
      </w:r>
      <w:r>
        <w:t>. Z Jánského kostela byla soška donesena do kaple na vrcholu hory, která již tenkrát byla nazývána horou Svatou. V sedmnáctém století se byla kaple původně postavena v gotickém stylu, postupně přestavována a rozšiřována o boční kaple a ambity, aby v osmnáctém století se stala proslulým poutním místem celých českých zemí i Bavorska. Řád Tovaryšstva Ježíšova po velkolepé stavbě v Březnici dokázal i v Příbrami, že v budování církevních objektů je skutečným mistrem.</w:t>
      </w:r>
    </w:p>
    <w:p w14:paraId="6464FB1E" w14:textId="77777777" w:rsidR="00006BB6" w:rsidRDefault="00006BB6">
      <w:r>
        <w:t>Historie svatohorských zázraků a mimořádných vyslyšení je vyobrazena v ambitech, které baziliku ze všech světových stran obklopují.</w:t>
      </w:r>
    </w:p>
    <w:p w14:paraId="1102AA48" w14:textId="40017C99" w:rsidR="00006BB6" w:rsidRDefault="00006BB6">
      <w:r>
        <w:t>Po zrušení jezuitského řádu v roce 1773 byl správou Svaté Hory pověřen proboštský úřad, který v roce 1861 ji předal řádu redemptoristů – Kongregaci Nejsvětějšího Vykupitele. Tento řád působil na Svaté Hoře až do 13. dubna </w:t>
      </w:r>
      <w:r w:rsidR="00B97F01">
        <w:t>1950 a</w:t>
      </w:r>
      <w:r>
        <w:t xml:space="preserve"> nyní je opět na Svaté Hoře od 24. března 1990.</w:t>
      </w:r>
    </w:p>
    <w:p w14:paraId="2E4B53B7" w14:textId="77777777" w:rsidR="00006BB6" w:rsidRDefault="00006BB6">
      <w:r>
        <w:t>Architektonicky patří Svatá Hora ke skvostům českého baroka a z církevního hlediska je jedním z nejpřednějších chrámů celé vlasti, neboť v roce 1905 byla papežem Piem X. povýšena na baziliku. Průměrná návštěvnost Svaté Hory se v devatenáctém století pohybovala okolo 200 000 poutníků ročně a rekordním rokem byl i rok 1948, kdy na Svatou Horu přišlo přes 250 000 poutníků.</w:t>
      </w:r>
    </w:p>
    <w:p w14:paraId="1AD758DE" w14:textId="77777777" w:rsidR="00006BB6" w:rsidRDefault="00006BB6">
      <w:r>
        <w:t>Příbramští každoročně na Svatou Horu konali tři poutě. 22. dubna tak zvanou vojtěšskou pouť, jako poděkování za ochranu města před morovou nákazou, dále na korunovaci, která se koná vždy týden po slavnosti Božího Těla a třetí 15. srpna, v den Nanebevzetí Panny Marie. Pro pražské poutníky byla nejznámější prokopská pouť konaná na počátku července.</w:t>
      </w:r>
    </w:p>
    <w:p w14:paraId="1A38962D" w14:textId="5753BD39" w:rsidR="008F0166" w:rsidRDefault="008F0166">
      <w:r>
        <w:t>&amp;</w:t>
      </w:r>
      <w:r w:rsidR="00323587">
        <w:t>2</w:t>
      </w:r>
      <w:r>
        <w:t>Prokopská pouť.</w:t>
      </w:r>
    </w:p>
    <w:p w14:paraId="5278F7C4" w14:textId="675A9CA7" w:rsidR="00006BB6" w:rsidRDefault="00006BB6">
      <w:r>
        <w:t>Tradice Prokopských poutí na Březových Horách je prastará. V místech, kde nyní stojí Prokopský kostelíček je prokopský kult uctíván již několik století. Od roku 1579 zde byla jen dřevěná zvonice opatřena v roce 1580 památným zvonem zvonaře Brixího. Zvon patří dnes k vystavovaným a obdivovaným exponátům okresního muzea v bývalé cáchovně Ševčínského dolu. Kolem zvonice byly slouženy polní mše a vysázené okolní lípy nesměl nikdo porazit, jinak platil velkou pokutu.</w:t>
      </w:r>
    </w:p>
    <w:p w14:paraId="05C6001C" w14:textId="77777777" w:rsidR="00006BB6" w:rsidRDefault="00006BB6">
      <w:r>
        <w:t xml:space="preserve">V místech zbořené zvonice byla na podnět hormistra J.T. Pusche postavena v roce 1732 kaple zasvěcená sázavskému opatu, patronovi horníků, sv. Prokopu. V roce 1733 byl kapli přistavěn dřevěný přístřešek. Ani po přístavbě kaple prostorově nestačila a od roku 1836 se uvažovalo o výstavbě nového kostela, který by se stal farním pro Březové Hory. Se zbořením staré hornické kaple se začalo na jaře roku 1879 a ještě téhož roku byla stavba kostela 27.října dokončena. Souběžně s výstavbou nového kostela se stavěla nová fara a zřizoval se i nový hřbitov. Všechny objekty, Prokopský kostelíček, březohorská fara i březohorský hřbitov byly slavnostně vysvěceny a předány do užívání dne 27. října 1879. V tento den začal na Březových Horách působit i duchovní správce, před tím byl kostelíček jen filiálním kostelem děkanského chrámu sv. Jakuba v Příbrami. V létech 1879 až 1881 byl Prokopský kostelík jediným kostelem na </w:t>
      </w:r>
      <w:r>
        <w:lastRenderedPageBreak/>
        <w:t>Březových Horách, po roce 1890 byl farním kostelem nově postavený kostel sv. Vojtěch na Březových horách.</w:t>
      </w:r>
    </w:p>
    <w:p w14:paraId="17FEE6D9" w14:textId="77777777" w:rsidR="00006BB6" w:rsidRDefault="00006BB6">
      <w:r>
        <w:t>U Prokopského kostelíčka se od roku 1733 konaly pravidelné hornické poutě jichž se v devatenáctém století zúčastnilo až 10 000 poutníků. 4. červenec byl každoročně pro březohorské havíře dnem pracovního klidu a svatoprokopská slavnost začínala v předvečer svátku ranami z hmoždíře na prokopské haldě a čepobitím.</w:t>
      </w:r>
    </w:p>
    <w:p w14:paraId="28EAE0E9" w14:textId="77777777" w:rsidR="00006BB6" w:rsidRDefault="00006BB6">
      <w:r>
        <w:t>4. července se ráno shromáždili březohorští horníci, oblečení do slavnostních hornických krojů na příbramském náměstí a z toho velký průvod odcházel k Prokopskému kostelíčku. V průvodu byly neseny prapory, které jsou nyní součástí sbírek hornické expozice okresního muzea. Pro tak velké shromáždění byla vždy sloužena polní mše, pod širým nebem. Poslední velká hornická paráda byla v roce 1897. Pokusy o obnovení těchto slavných hornických poutí byly po roce 1920 i 1945. Ale to byl jen odlesk staré hornické slávy.</w:t>
      </w:r>
    </w:p>
    <w:p w14:paraId="55C30876" w14:textId="557A7505" w:rsidR="00006BB6" w:rsidRDefault="00FC663F">
      <w:r>
        <w:t>&amp;1</w:t>
      </w:r>
      <w:r w:rsidR="00006BB6">
        <w:t>České zlato v minulosti</w:t>
      </w:r>
      <w:bookmarkEnd w:id="30"/>
      <w:r w:rsidR="00006BB6">
        <w:t xml:space="preserve"> </w:t>
      </w:r>
    </w:p>
    <w:p w14:paraId="36286B16" w14:textId="77777777" w:rsidR="00006BB6" w:rsidRDefault="00006BB6">
      <w:r>
        <w:t>První velkou zlatou horečku v Čechách zapisují historici za dob kolonizace hercynského pralesa keltskými kmeny. Začala v pátém až čtvrtém století před naším letopočtem a doznívala v prvém století před naším letopočtem.</w:t>
      </w:r>
    </w:p>
    <w:p w14:paraId="47A10B20" w14:textId="5C6138AC" w:rsidR="00006BB6" w:rsidRDefault="00006BB6">
      <w:r>
        <w:t xml:space="preserve">Kmen keltských Bójů přinesl do Čech poznání o </w:t>
      </w:r>
      <w:r w:rsidR="00B97F01">
        <w:t>získávání zlatých</w:t>
      </w:r>
      <w:r>
        <w:t xml:space="preserve"> plíšků z náplavů řek. Dokázal ze získaného zlata vyrábět nejen ozdobné předměty, ale i prostředky pro směnu </w:t>
      </w:r>
      <w:r w:rsidR="00B97F01">
        <w:t>zboží – zlaté</w:t>
      </w:r>
      <w:r>
        <w:t xml:space="preserve"> mince, sedmigramové mušlové statéry, dělené vahou ještě na třetiny a osminy. Touha keltských kmenů po zlatě byla obrovská. Z jejich pravlasti v západní Evropě je známá jejich chorobná posedlost po tomto kovu. Proto brzy po příchodu do prostoru dnešních Čech začaly v blízkosti bohatých rýžovišť i primárních ložisek zlata budovat mohutná hradební opevnění nebo rozšiřovat již opuštěná lidem kultury halštatské.</w:t>
      </w:r>
    </w:p>
    <w:p w14:paraId="0834A631" w14:textId="77777777" w:rsidR="00006BB6" w:rsidRDefault="00006BB6">
      <w:r>
        <w:t>K největšímu z těchto ochranných opevnění patří hradiště Věnec u Malenic nad Volyňkou. Délka ochranných valů u tohoto hradiště je 1529 metrů a opevnění vlastní akropole měří po obvodu 281 metrů. Neméně rozsáhlý je v oblasti zlatých ložisek u Kašperských Hor Obří hrad, uváděný na mapách s označením Valy a najdete jej nedaleko Rejštejna. Toto obranné hradiště je vybudováno v nadmořské výšce 1010 metrů. Obdobná opevnění i s oppidy se vyskytují blízko dalších vodních toků, na Otavě, Vltavě a Mži. Pravěké opevnění na Plešivci v nedalekých Jincích je staršího data. To již vybudoval lid kultury milavečské na ochranu Litavské stezky a snad i pro ochranu stříbrných ložisek u pramenů Litavky. Na našem příbramském okrese je to například keltské oppidum Hradnice u Hrazan na ploše 30 hektarů. Celá plocha tohoto oppida byla ohraničena valy a vstupovalo se do něho čtyřmi branami. V blízkosti hradnického hradiště je nyní prováděn intenzivní průzkum zlatonosných rud. K příbramskému okrsku zlatých nalezišť řadíme také Voltýřov, i když je již na píseckém území. Keltské kmeny v těchto místech vybudovaly ochranné opevnění na ostrožně nad Vltavou, které je nyní nazýváno Peklo.</w:t>
      </w:r>
    </w:p>
    <w:p w14:paraId="66D857ED" w14:textId="77777777" w:rsidR="00006BB6" w:rsidRDefault="00006BB6">
      <w:r>
        <w:t>Rýžováním, to je promýváním zlatonosného písku a jeho ukládáním na hromady kolem vodních toků, keltské kmeny devastovaly českou krajinu na ploše asi 70 km čtverečných. Řada hrůlat, sejpů - tj. hromad přerýžovaného písku vznikala i ve středověku. Můžeme předpokládat, že lid laténské kultury ještě před zlomem letopočtu získal v teritoriu historických Čech minimálně 200 tun zlata.</w:t>
      </w:r>
    </w:p>
    <w:p w14:paraId="14B20CCC" w14:textId="4BD04B57" w:rsidR="00006BB6" w:rsidRDefault="00006BB6">
      <w:r>
        <w:t xml:space="preserve">Kelti dokázali na našem území vyrábět ve velkém množství i zlaté mince, o čemž svědčí řada nálezů keltských pokladů. Nejvíce keltských mincí se našlo v minulých stoletích, na panství feudálního rodu Fürstenberků. Před dvěma stoletími, v roce 1771, po velkém dešti </w:t>
      </w:r>
      <w:r w:rsidR="00B97F01">
        <w:t>se na</w:t>
      </w:r>
      <w:r>
        <w:t xml:space="preserve"> malém potoku mezi Podmokly a Zvíkovcem uvolnila hlína z břehu potoka a místní občané zde nacházeli " zlaté knoflíky ". Brzy se o nálezu dověděl hrabě </w:t>
      </w:r>
      <w:r>
        <w:lastRenderedPageBreak/>
        <w:t>Fürstenberk a jeho poddaní v místě nálezů zlatých mincí vykopali bronzový kotel plný zlatých keltských statérů. Našlo se jich tehdy 7500 kusů, možná i více, ale jen ty známé vážily více než padesát kilogramů. Tento nález je doposud největším nálezem keltských mincí na evropském kontinentě. Většina překrásných statérů skončila v pražské mincovně, kde byly přetaveny na tereziánské dukáty i dukáty s erbem K. E. Fürstenberka. Byla tak zničena unikátní sbírka starých mincí dokumentující hornickou i mincovní činnost ve starověkých Čechách. Zajímavý je i osud zlatého pokladu rodu Fürstenberků. Zlatý řetěz z rodinné hrobky v padesátých letech tohoto století odcizily mladí vandalové a v podobě zlatých úlomků jej chtěli prodat. Brzy je postihl zasloužený trest. A prokletí zlata i po smrti hraběte pokračovalo.</w:t>
      </w:r>
    </w:p>
    <w:p w14:paraId="0DA19E97" w14:textId="77777777" w:rsidR="00006BB6" w:rsidRDefault="00006BB6">
      <w:r>
        <w:t>Obdobný nález keltských zlatých mincí byl opět na fürstenberském panství. V roce 1877 se na Hradišti u Stradonic našli keltské zlaté mince, ale nálezci poklad rychle prodali a s utrženými penězi odjeli do Ameriky. Nález nebyl tak velký jako u Podmokel, ale předpokládá se, že v poli u Hradiště bylo přes 1000 zlatých keltských mincí.</w:t>
      </w:r>
    </w:p>
    <w:p w14:paraId="0C4DCE57" w14:textId="77777777" w:rsidR="00006BB6" w:rsidRDefault="00006BB6">
      <w:r>
        <w:t>U Stradonic nebo Podmokel musela být zřejmě keltská mincovna, neboť i řada dalších nálezů zlatých keltských mincí pochází z blízkosti dvou uvedených lokalit.</w:t>
      </w:r>
    </w:p>
    <w:p w14:paraId="1FF19E06" w14:textId="77777777" w:rsidR="00006BB6" w:rsidRDefault="00006BB6">
      <w:r>
        <w:t>Nalezené poklady zlatých keltských mincí nepatřily v minulosti k jediným zlatým pokladům na území Čech.</w:t>
      </w:r>
    </w:p>
    <w:p w14:paraId="13480B6C" w14:textId="47D381FB" w:rsidR="00006BB6" w:rsidRDefault="00006BB6">
      <w:r>
        <w:t xml:space="preserve">Některé, v bájeslovném podání, uvádí v Kronice české </w:t>
      </w:r>
      <w:r w:rsidR="00F51808">
        <w:t>(</w:t>
      </w:r>
      <w:r>
        <w:t>1541</w:t>
      </w:r>
      <w:r w:rsidR="00F51808">
        <w:t>)</w:t>
      </w:r>
      <w:r>
        <w:t xml:space="preserve"> Václav Hájek z Libočan. " U Písku v náplavech zlatonosné Otavy kolem roku 760 bylo tolik zlata, že tři muži za jeden den hřivnu zlata </w:t>
      </w:r>
      <w:r w:rsidR="00F51808">
        <w:t>(</w:t>
      </w:r>
      <w:r>
        <w:t xml:space="preserve">cca 300 </w:t>
      </w:r>
      <w:r w:rsidR="00B97F01">
        <w:t>dkg – hřivna</w:t>
      </w:r>
      <w:r>
        <w:t xml:space="preserve"> zlata, v Čechách označována jako pražská, měla hmotnost 253,3 g a dále se dělila na 16 českých lotů. Jeden lot byl tedy 15,84 g, nejmenší hmotnostní jednotkou byl </w:t>
      </w:r>
      <w:r w:rsidR="00B97F01">
        <w:t>kventlík,</w:t>
      </w:r>
      <w:r>
        <w:t xml:space="preserve"> který měl hmotnost 3,96 g. Nádobě, kterou se dopravovala rudnina na povrch se říkalo hýle. Byla sestavena z klád a silných prken a každého půl roku byla hýle cejchována a pojmula až 16 českých centů, tj. 985,7 kg</w:t>
      </w:r>
      <w:r w:rsidR="00B97F01">
        <w:t>.)</w:t>
      </w:r>
      <w:r>
        <w:t xml:space="preserve"> udělali ". Dále Hájek v Kronice české uvádí nález zlatého prutu silného jako prostřední prst u ruky na Křesné Hoře u Vimperka.</w:t>
      </w:r>
    </w:p>
    <w:p w14:paraId="4DEAED66" w14:textId="7261BC83" w:rsidR="00006BB6" w:rsidRDefault="00006BB6">
      <w:r>
        <w:t xml:space="preserve">Moc a sláva rodu Přemyslovců již na úsvitu dějin českého knížectví mohla také pocházet ze zlatých pokladů. Usuzuji tak z Kosmovy kroniky i ze Starých pověstí českých A. Jiráska. Ničení pohanských posvátných hájů bylo doprovázeno </w:t>
      </w:r>
      <w:r w:rsidR="00B97F01">
        <w:t>vykrádáním hrobů</w:t>
      </w:r>
      <w:r>
        <w:t xml:space="preserve"> a keltské zlato z českých řek opět zazářilo v plné kráse. I svatovítský poklad v době vlády Karla IV. patřil co do množství zlata k největším v Evropě. Kromě zlatých kalichů a </w:t>
      </w:r>
      <w:r w:rsidR="00B97F01">
        <w:t>monstrancí, ale</w:t>
      </w:r>
      <w:r>
        <w:t xml:space="preserve"> i sarkofágů ze zlata a stříbra tvořilo jej i dvacet sedm zlatých a stříbrných soch, náhrobek knížete Václava zdobený zlatými a stříbrnými </w:t>
      </w:r>
      <w:r w:rsidR="00B97F01">
        <w:t>reliéfy,</w:t>
      </w:r>
      <w:r>
        <w:t xml:space="preserve"> a i socha knížete Václava v životní velikosti, celá ze zlata. Z toho ohromného bohatství se do dnešních dob zachovala jen svatováclavská koruna. Ostatní stačil postupně rozdělit císař Zikmund námezdním žoldnéřům při husitských válkách.</w:t>
      </w:r>
    </w:p>
    <w:p w14:paraId="48A2409D" w14:textId="045B3CB4" w:rsidR="00006BB6" w:rsidRDefault="00006BB6">
      <w:r>
        <w:t xml:space="preserve">V našem brdském kraji je několik " zlatých " pověstí. Název vrchu Třemšína prý pochází od tří zlatých </w:t>
      </w:r>
      <w:r w:rsidR="00B97F01">
        <w:t>Šínů</w:t>
      </w:r>
      <w:r>
        <w:t xml:space="preserve"> hozených do hradní studně třemšínského hradu, zajímavá je i z lidových tradic převzatá pověst o dvanácti zakopaných zlatých sochách cherubínů výšky člověka v době husitských válek v prostoru dnes již zaniklé obce Zárubiny na Blovicku. Velký zlatý poklad má být také z dob husitských válek ukrytý na Zelené hoře u Nepomuku, který tam prý zakopali mniši z nepomuckého kláštera ještě před příchodem husitů. Nepomucko, jak budu v tomto seriálu dále popisovat, patřilo již v dobách krále Jana Lucemburského ke zlatým revírům, které král Jan ani v době největší finanční tísně nezastavoval světské šlechtě. Za jeho vlády byly v Čechách také raženy zlaté mince.</w:t>
      </w:r>
    </w:p>
    <w:p w14:paraId="1395A9B8" w14:textId="77777777" w:rsidR="00006BB6" w:rsidRDefault="00006BB6">
      <w:r>
        <w:t xml:space="preserve">A že poklady pocházely skutečně z českých lokalit dosvědčují i nálezy zlatých plíšků ve starých hornických revírech. Staré rukopisy uvádějí, že v 17. a 18 století bylo kusové </w:t>
      </w:r>
      <w:r>
        <w:lastRenderedPageBreak/>
        <w:t>zlato nalézáno ve zlatonosných dolech kašperskohorských, a to v hojném počtu a bylo podobno plíškům, které byly 25. března 1927 nalezeny u Vodňan. Z kašperskohorského zlata se do dnešních dnů mnoho zlatých plíšků nezachovalo, ale " plechy " vodňanského zlata zdobí řadu mineralogických sbírek v Evropě i v Americe. Největší zlatý plech z Vodňan o rozměrech 7 x 9 centimetrů vystavují v mineralogické expozici v Národním muzeu v Praze.</w:t>
      </w:r>
    </w:p>
    <w:p w14:paraId="6F9CB3C9" w14:textId="67DF84E1" w:rsidR="00006BB6" w:rsidRDefault="00006BB6">
      <w:r>
        <w:t xml:space="preserve">Jen letmý ohled na zprávy i zvěsti dosvědčuje, že se v Čechách zlato dobývalo i zpracovávalo a poslední práce geologického průzkumu jak v oblasti Slapské přehrady, tak Kašperských Hor potvrzují, že naši předci ani zdaleka všechno zlato z hlubin české země nevydobyli a ponechali </w:t>
      </w:r>
      <w:r w:rsidR="00B97F01">
        <w:t>je také</w:t>
      </w:r>
      <w:r>
        <w:t xml:space="preserve"> pro budoucí generace. O jeho hledání v samém středu Čech bude příští pokračování seriálu. Popíši historii hledání i těžby zlata v nejstarších zlatodolech v Čechách, v Jílovém u Prahy.</w:t>
      </w:r>
    </w:p>
    <w:p w14:paraId="69AA0BD8" w14:textId="5FBFF6B2" w:rsidR="00006BB6" w:rsidRDefault="00006BB6">
      <w:r>
        <w:t xml:space="preserve">Jílovský zlatonosný revír patří v Čechách k nejstarším hornickým revírům a zlato z náplavů i z oxidačních zón v tomto revíru </w:t>
      </w:r>
      <w:r w:rsidR="00B97F01">
        <w:t>dobývali</w:t>
      </w:r>
      <w:r>
        <w:t xml:space="preserve"> již Keltové. Na ochranu zlatých nalezišť u Jilového vybudovali nad Zbraslaví, na pravém břehu řeky Vltavy, mohutné opevnění, nyní nazývané Šance. Pokud </w:t>
      </w:r>
      <w:r w:rsidR="00B97F01">
        <w:t>byste</w:t>
      </w:r>
      <w:r>
        <w:t xml:space="preserve"> chtěli zbytky tohoto opevnění vidět, a prohlídka je opravdu zajímavá, chce to jen vyjet údolím Břežanského potoka k vesnici Točná a z té po žlutém značení směrem na západ můžete projít celé keltské podhradí. Na druhé straně Břežanského potoka je ústřední keltské oppidum, ale to je velmi těžko přístupné.</w:t>
      </w:r>
    </w:p>
    <w:p w14:paraId="3B9557FA" w14:textId="77777777" w:rsidR="00006BB6" w:rsidRDefault="00006BB6">
      <w:r>
        <w:t>Zlatodoly v Jílovém mají nejstarší písemnou zprávu již z dob knížete Břetislava z roku 1045. Největšího rozkvětu dosáhly v době panování krále Jana Lucemburského, krále Karla IV. a i za vlády Václava IV. byly velmi výnosné. V husitských válkách však byly zničeny. K jejich obnově dochází až ve druhé polovině 15. století, ale bývalé slávy již nikdy nedosáhly. V době panování Jana Lucemburského byly z jílovského zlata raženy zlaté dukáty známé též pod označením florény Jana Lucemburského. Nejvíce zlata v tomto údobí bylo získáváno ze šlojířského pásma a v něm z dolu Zlatý orel. Uvádím nadnesenou zprávu kronikáře Hájka z Libočan, který v kronice České z roku 1363 píše, že těžař Rotlev si z celkového výtěžku mohl ponechat jen třicetinu, která činila 50000 dukátů. V přepočtu to znamená, že by se v tomto roce z jílovského zlata vyrobilo 1 milion 500 tisíc zlatých dukátů.</w:t>
      </w:r>
    </w:p>
    <w:p w14:paraId="6B5CEAFC" w14:textId="4B02E901" w:rsidR="00006BB6" w:rsidRDefault="00006BB6">
      <w:r>
        <w:t xml:space="preserve">V jílovském revíru je známo 6 zlatonosných rudných pásem, </w:t>
      </w:r>
      <w:r w:rsidR="00B97F01">
        <w:t>bohulibsko – ostřetínské</w:t>
      </w:r>
      <w:r>
        <w:t>, šlojířské, kuklické, klobáské, kocourské a halířské. K nejbohatším i nejdelším patřilo žilné pásmo šlojířské se žílou Tobola. Začínalo u Sázavy a bylo dobýváno až k Radlíku, tj. v délce pěti kilometrů.</w:t>
      </w:r>
    </w:p>
    <w:p w14:paraId="66AFA53A" w14:textId="7D031E1E" w:rsidR="00006BB6" w:rsidRDefault="00006BB6">
      <w:r>
        <w:t xml:space="preserve">Z odvodů zlata do pražské mincovny ve století 16. - 18. je zřejmé, že 14. století se ve výtěžcích již nikdy neopakovalo. Tak v letech </w:t>
      </w:r>
      <w:r w:rsidR="00B97F01">
        <w:t>zlata,</w:t>
      </w:r>
      <w:r>
        <w:t xml:space="preserve"> bylo odvedeno z Jílového 62,219 kg </w:t>
      </w:r>
      <w:r w:rsidR="00B97F01">
        <w:t>zlata,</w:t>
      </w:r>
      <w:r>
        <w:t xml:space="preserve"> a ještě méně v údobí </w:t>
      </w:r>
      <w:r w:rsidR="00B97F01">
        <w:t>1716–1799</w:t>
      </w:r>
      <w:r>
        <w:t>, jen 39,262 kg zlata. V 19. století pokusy o obnovení těžby v jílovských zlatodolech ukončil krach na pařížské burze.</w:t>
      </w:r>
    </w:p>
    <w:p w14:paraId="7B62A09F" w14:textId="4EA13B71" w:rsidR="00006BB6" w:rsidRDefault="00006BB6">
      <w:r>
        <w:t xml:space="preserve">Zatím poslední etapou v těžbě zlata v Jílovém u Prahy je údobí od roku 1939 do roku 1968. Vlastní těžbě předcházel rozsáhlý průzkum, ale i práce rekonstrukční. Úpravna zlata byla postavena v roce 1953, ale vlastní výroba byla prováděna až v létech </w:t>
      </w:r>
      <w:r w:rsidR="00B97F01">
        <w:t>1958–1968</w:t>
      </w:r>
      <w:r>
        <w:t xml:space="preserve">. Ročně bylo vyrobeno </w:t>
      </w:r>
      <w:r w:rsidR="00B97F01">
        <w:t>80–120</w:t>
      </w:r>
      <w:r>
        <w:t xml:space="preserve"> kg zlata, ale velmi nepříznivá cena zlata způsobila, že v roce 1968 byly jílovské zlatodoly opět uzavřeny. Náklady na výrobu jednoho gramu zlata se v šedesátých letech pohybovaly okolo 110 Kč, ale za zlato se platilo nejdříve 40 korun a v době uzavírání zlatodolu 80 Kč. Nyní, kdy cena zlata je několikanásobně vyšší, určitě by i tyto zlatodoly prosperovaly. Ale úpravna již neexistuje a otvírka dolu ve Studeném i v Bohulibech by byla značně nákladná.</w:t>
      </w:r>
    </w:p>
    <w:p w14:paraId="11B8EBF3" w14:textId="5C475ADC" w:rsidR="00006BB6" w:rsidRDefault="00006BB6">
      <w:r>
        <w:t xml:space="preserve"> Putování po českém zlatu musíme zahájit na začátku Zlaté stezky, na zemských hranicích s Bavorskem. Jen pro upřesnění, </w:t>
      </w:r>
      <w:r w:rsidR="00B97F01">
        <w:t>podíváme–li</w:t>
      </w:r>
      <w:r>
        <w:t xml:space="preserve"> se na mapu Šumavy, ta </w:t>
      </w:r>
      <w:r>
        <w:lastRenderedPageBreak/>
        <w:t>nejpůvodnější Zlatá stezka přicházela do Čech u Bučiny a podle zlatonosné Vydry pokračovala k Rejštejnu a Kašperským Horám, největšímu centru dobývání zlata na Šumavě. Po založení Prachatic změnila směr a přicházela do Čech, kde je nyní hraniční přechod Strážný. Šumavou pokračovala přes České Žleby, kde původní část Zlaté stezky je chráněnou technickou památkou, k Soumarskému mostu přes Vltavu, do Volar a Prachatic.</w:t>
      </w:r>
    </w:p>
    <w:p w14:paraId="7E408A3D" w14:textId="0F2A2311" w:rsidR="00006BB6" w:rsidRDefault="00006BB6">
      <w:r>
        <w:t xml:space="preserve">Ale vraťme se na původní Zlatou stezku a k největšímu zlatonosnému revíru Šumavy, </w:t>
      </w:r>
      <w:r w:rsidR="00B97F01">
        <w:t>rejštensko – kašperskohorského</w:t>
      </w:r>
      <w:r>
        <w:t xml:space="preserve">. Zlato bylo dobýváno, především rýžováno, již u zemských hranic u Horské Kvildy, nedaleko Srní na Hamerském potoku. Zlato se rýžovalo i ve Vydře a v Křemelné, velká rýžoviště byla na Rýžovním a Zlatém potoku, na Losenici, Volšovce a samozřejmě v celé délce toku Otavy od soutoku Křemelné s Vydrou až k soutoku s Vltavou u Zvíkova, tedy v délce 138 km. Také na všech přítocích Otavy se rýžovalo zlato. Na Volyňce, na Šumavské Blanici, kde jsou dodnes znatelné rýžoviště u Saladina </w:t>
      </w:r>
      <w:r w:rsidR="00F51808">
        <w:t>(</w:t>
      </w:r>
      <w:r>
        <w:t>Záblatí</w:t>
      </w:r>
      <w:r w:rsidR="00F51808">
        <w:t>)</w:t>
      </w:r>
      <w:r>
        <w:t>, na Lomnici a jejích přítocích Skalici a Závěšínském potoku, které byly zlatem nabohaceny na vrcholcích Brd u Rožmitálu pod Třemšínem.</w:t>
      </w:r>
    </w:p>
    <w:p w14:paraId="0D043283" w14:textId="77777777" w:rsidR="00006BB6" w:rsidRDefault="00006BB6">
      <w:r>
        <w:t>Kašperskohorské zlato dobývali již Keltové a bonanzu Šumavy chránili z Obřího hradu. Ale i Karel IV. na ochranu těchto zlatých ložisek postavil na jednom z kašperskohorských návrší hrad Kašperk. V historických údajích revír svého největšího rozkvětu dosáhl za Jana Lucemburského, zlaté rudy z hor byly drceny 300 stoupami.</w:t>
      </w:r>
    </w:p>
    <w:p w14:paraId="751271E0" w14:textId="77777777" w:rsidR="00006BB6" w:rsidRDefault="00006BB6">
      <w:r>
        <w:t>Dobývání zlata v Kašperských Horách pokračovalo i za vlády Václava IV., pouze husitské války načas hornický ruch v městě zastavily. Řada záznamů o dobývání zlata v této oblasti je ze XVI. století, kdy zlato bylo dobýváno na Suchém vrchu u Zlatého potoka, v údolí Losenice, Rejštejna, Hartmanic i Dlouhé Vsi.</w:t>
      </w:r>
    </w:p>
    <w:p w14:paraId="5FA7979B" w14:textId="77777777" w:rsidR="00006BB6" w:rsidRDefault="00006BB6">
      <w:r>
        <w:t>V XVIII. století na starých dolech kašperskohorského revíru byla prováděna řada pokusů o obnovení těžby a tyto pokusy se opakovaly i v 1. polovině století dvacátého. Roku 1916 zde kutací práce zahájilo těžařstvo vedené Josefem Bambasem, prospektorem dobře známým v našem městě a jeho okolí, které zakrátko po zahájení průzkumných prací prodalo dolové míry tohoto revíru pražské Živnostenské bance. Tehdy, před sedmdesáti léty, se obnovila Františkova štola, jež dosáhla délky od ústí 510 metrů, obnovila se i štola Bedřich a pod ní u Zlatého potoka se nově zarazila štola Kristýna. Přes poměrně dobré obsahy zlata v křemeni, Živnostenská banka od těžebních prací upustila. Poslední z ražených štol ve dvacátém století byla štola Josef, kde také byly, na tu dobu rentabilní žíly se zlatem. V šedesátých létech tohoto století byl zpracován a realizován projekt na zpřístupnění štoly Kristýna, ale ne pro účely dalšího průzkumu zlatonosnosti Suchého vrchu, ale pro Geofyzikální ústav ČSAV, který zde umístil podzemní seizmoakustickou laboratoř, která patří k mezinárodně uznávaným seizmoakustickým stanicím.</w:t>
      </w:r>
    </w:p>
    <w:p w14:paraId="3B70119D" w14:textId="005202DE" w:rsidR="00006BB6" w:rsidRDefault="00006BB6">
      <w:r>
        <w:t xml:space="preserve">Vysoká cena zlata v roce 1980 způsobila, že i do tohoto starého zlatonosného revíru se opět vrátili geologové a začali vrtným průzkumem, a to do větších hloubek, ověřovat zlatonosnost Suchého vrchu. Vrtný průzkum potvrdil, že Suchý vrch je jen v malé míře povrchově vytěžen a zlaté žíly s bilančními obsahy zlata pokračují do větších hloubek. Navíc v tomto prostoru bylo zjištěno několik poloh schellitových rud, na jedné v několikametrové poloze s anomálním výskytem schellitu </w:t>
      </w:r>
      <w:r w:rsidR="00F51808">
        <w:t>(</w:t>
      </w:r>
      <w:r>
        <w:t>wolframová ruda</w:t>
      </w:r>
      <w:r w:rsidR="00F51808">
        <w:t>)</w:t>
      </w:r>
      <w:r>
        <w:t xml:space="preserve">. Obsahy schellitu na této lokalitě několikanásobně převyšují běžně dobývané wolframové rudniny. Bylo proto rozhodnuto ČGÚ Praha zde znovu zahájit těžký báňský průzkum, který od letošního roku </w:t>
      </w:r>
      <w:r w:rsidR="00F51808">
        <w:t>(</w:t>
      </w:r>
      <w:r>
        <w:t>1988</w:t>
      </w:r>
      <w:r w:rsidR="00F51808">
        <w:t>)</w:t>
      </w:r>
      <w:r>
        <w:t xml:space="preserve"> budou realizovat pracovníci příbramského závodu Uranového průzkumu. Před vlastním zahájením průzkumu se podařilo vyřešit i nenarušení chodu seizmoakustické laboratoře, ale horší to bude s ekologickými dopady, neboť zlaté rudy jsou již v prostoru Šumavské chráněné oblasti v místech kudy vede </w:t>
      </w:r>
      <w:r>
        <w:lastRenderedPageBreak/>
        <w:t>naučná stezka, ale i toto by se mělo podařit oboustranně vyřešit, aby naše hospodářství získalo drahý kov i surovinu, kterou musíme dovážet.</w:t>
      </w:r>
    </w:p>
    <w:p w14:paraId="55609AFC" w14:textId="77777777" w:rsidR="00006BB6" w:rsidRDefault="00006BB6">
      <w:r>
        <w:t>Nabohacení jihočeské Otavy zlatinkami bylo nejen z Kašperskohorského revíru, ale i z dalších zlatonosných revírů na Otavě samé i jejích přítocích. Nad Sušicí u Velhartic začíná další zlatonosné pásmo, dříve některými autory označované jako třetí zlatonosné pásmo Českého masívu, se řadou pozůstatků po staré hornické činnosti.</w:t>
      </w:r>
    </w:p>
    <w:p w14:paraId="7626A569" w14:textId="05A7B131" w:rsidR="00006BB6" w:rsidRDefault="00006BB6">
      <w:r>
        <w:t xml:space="preserve">V nejzápadnější části tohoto pásma bylo zlato dobýváno společně se stříbrem a ostatními kovy u Velhartic, v Horách Matky Boží, u Kolínce i v Nalžovských Horách. Řada štol i odvalů je dosud znatelná na stráních říčky Ostružná, u Kalného potoka, ale i v centru horního městečka Hor Matky Boží. V tomto starém horním městě bylo zlato společně se stříbrem dobýváno již za Přemyslovců a král Jan nechal z dobývaného zlata razit zlaté mince. Koncem 14. století byly doly již uzavřeny. K obnovení těžby zde došlo v krátkém časovém období v 16. </w:t>
      </w:r>
      <w:r w:rsidR="00477E34">
        <w:t>století,</w:t>
      </w:r>
      <w:r>
        <w:t xml:space="preserve"> a i další pokusy o obnovení, nejvíce jich bylo ve století devatenáctém, skončily nezdarem. Podle zpráv to byly bohaté doly na vzácné kovy, kde ekonomiku těžby podstatně ovlivňovali vysoké obsahy stříbra v rudnině.</w:t>
      </w:r>
    </w:p>
    <w:p w14:paraId="43A4B49D" w14:textId="77777777" w:rsidR="00006BB6" w:rsidRDefault="00006BB6">
      <w:r>
        <w:t>Další zlatonosnou oblastí pásma je okolí Prachatic, především pak staré doly a rýže u Záblatí. Zlato zde bylo získáváno jednak rýžováním z Blanice, ale i z jejích přítoků pramenících na vrchu Boubín, jednak hornicky v okolí Záblatí. Hornická činnost byla již za Přemyslovců, dokumentačně od 16. století. Pozůstatky po dolování v širokém okolí jsou dosud znatelné.</w:t>
      </w:r>
    </w:p>
    <w:p w14:paraId="20B1D476" w14:textId="77777777" w:rsidR="00006BB6" w:rsidRDefault="00006BB6">
      <w:r>
        <w:t>Východně od Prachatic, za Bavorovem, začíná starý hornický revír u Vodňan. Archivně není hornická činnost u Vodňan doložena, ale jsou tu zbytky kdysi mohutných rýžovišť, popisovaných Pošepným, ale snad i staré báňské práce popisované autorem tohoto článku, nad Křepicemi, u Truskovic, Stožic a Svobodných hor. Město Vodňany má nejkrásnější městský hornický znak, horník s českým lvem a dvěma zkříženými hornickými kladívky, a také v tomto století několik nálezů plíškového zlata. Prvý, nejslavnější nález byl 27. března 1927 a způsobil v okolí Vodňan pravou zlatou horečku. Zlatokopové makadam z cesty, kde bylo zlato náhodně objeveno, podrobili důkladné revizi. V roce 1965 bylo ve Vodňanech opět nalezeno plíškové zlato při výkopu kanalizace v Husově ulici. Největší zlatý plech z Vodňan o rozměrech 7 x 4 cm vystavují v Národním muzeu v Praze, ty menší v řadě muzeí i v jiných zemích a samozřejmě také v muzeu ve Vodňanech.</w:t>
      </w:r>
    </w:p>
    <w:p w14:paraId="61307C25" w14:textId="14E5C4A9" w:rsidR="00006BB6" w:rsidRDefault="00006BB6">
      <w:r>
        <w:t xml:space="preserve">Poslední zastávka v třetím zlatonosném pásmu patří Píseckým horám. V odborné literatuře je z této oblasti nejznámější lokalita Havírky u Semic. Zlato zde bylo dobýváno v 16. století, ale i na začátku století dvacátého. Na této lokalitě byl proveden před deseti lety </w:t>
      </w:r>
      <w:r w:rsidR="00F51808">
        <w:t>(</w:t>
      </w:r>
      <w:r>
        <w:t>1978</w:t>
      </w:r>
      <w:r w:rsidR="00F51808">
        <w:t>)</w:t>
      </w:r>
      <w:r>
        <w:t xml:space="preserve"> archeologický průzkum. Poměrně málo jsou známé další zlatonosné lokality Píseckých hor. Jsou to například vrch Kometa nad Temelínem, Vysoký Kamýk, Vrcovice u Písku, Kašina Hora, Hůrky u Smrkovic. Na vrchu Kometa zlato mohl dobývat již lid knovízské a po něm i lid kultury halštatské i laténské. Celý vrch je protkán řadou propadlin i souvislých pinkových tahů a pod vrcholem, kam stékají potoky, jsou i dnes zachovalá rozsáhlá rýžoviště, od Těšínova a Krče až  ke Všeteči. Žádná historická zpráva k těmto starým, snad i prastarým báňským pracem není. Byly objeveny náhodně profesorem Woldřichem, koncem 19. století při antropologickém výzkumu.</w:t>
      </w:r>
    </w:p>
    <w:p w14:paraId="1C178A02" w14:textId="235143E5" w:rsidR="00006BB6" w:rsidRDefault="00006BB6">
      <w:r>
        <w:t xml:space="preserve">Zlatonosný revír </w:t>
      </w:r>
      <w:r w:rsidR="00477E34">
        <w:t>bělčicko – kasejovicko – nepomucký</w:t>
      </w:r>
      <w:r>
        <w:t xml:space="preserve"> svou rozlohou patří v jihozápadních Čechách k největším. Celá oblast byla v minulosti doslova poseta rýžovnickými kopečky u všech vodních toků. Délka této zlatonosné oblasti je přes 35 km a plocha více než 60 kilometrů čtverečných. Ložiska této oblasti patří ke staré zlatonosné formaci Středočeského plutonu. Zlaté doly u Pomuku a Bělčic jsou uváděny </w:t>
      </w:r>
      <w:r>
        <w:lastRenderedPageBreak/>
        <w:t>v zástavních listinách Jana Lucemburského, o kasejovických dolech Jakub a Alois jsou zprávy z roku 1337, rýžovnické práce v širší oblasti Kasejovic jsou považovány za mnohem starší, pravděpodobně až z doby keltské kolonizace. Důl Jakub u Kasejovic byl mnohokrát otevírán a zase zavírán. Dvakrát se o otevření dolu a dobývání zlata pokoušel i příbramský horní závod, nejprve za J. A. Alise koncem 18. století, ve století 20. za okupace, kdy na tomto dole bylo provedeno nejvíce průzkumných prací. V blízkosti Jakubského dolu u vesnice Kocelovice byl na vrchu nazývaném Zlaté hory, kde v minulosti byla intenzivní hornická činnost, také za okupace, průzkumný důl nazývaný Hory. Na obou průzkumných dolech pracovali i horníci z březohorských dolů a také ze Sudet, odkud byla řada českých hornických rodin v roce 1938 násilně vystěhována. V Kocelovicích na štole, která byla k průzkumné jámě, byly zajímavé obsahy zlata a také na druhém patře jámy Jakub. Popisovat celou tuto zlatonosnou oblast, to by byla obsáhlá publikace. O Nepomucku, stále zahaleném do řady zlatých pověstí, o Kasejovicku, nejrozsáhlejším ze zlatých oblastí s mnoha neúspěchy při hledání zlaté bonanzy i o Bělčicku plném nadějí největších nálezů zlata v prvém desetiletí</w:t>
      </w:r>
      <w:r w:rsidR="00477E34">
        <w:t>,</w:t>
      </w:r>
      <w:r>
        <w:t xml:space="preserve"> a přesto s řadou zklamání, jak na štole Barbora, tak i na průzkumných šachticích na Kněžské hoře, v Borcích byly prováděny průzkumné práce v prvém desetiletí dvacátého století také z průzkumné jámy na Vitenči.</w:t>
      </w:r>
    </w:p>
    <w:p w14:paraId="4E163E26" w14:textId="77777777" w:rsidR="00006BB6" w:rsidRDefault="00006BB6">
      <w:r>
        <w:t>K jubilujícím českým zlatodolům by v letošním roce patřil i důl Roudný u Louňovic pod Blaníkem. V prvé polovině dvacátého století tento důl patřil k nejproduktivnějším ve střední Evropě. Zprávy o získávání zlata z vrchu Roudný pochází ze 14. století, dolování však bude staršího data, usuzuje se tak podle románského kostelíka v Libouni, který postavili horníci. Dalším popisovaným obdobím těžby zlata na Roudném je druhá polovina osmnáctého století. Majitelé vlašimského panství z libouňského zlatodolu odvedli do pražské mincovny od roku 1769 do roku 1804 celkem 21284 gramů zlata.</w:t>
      </w:r>
    </w:p>
    <w:p w14:paraId="465B2653" w14:textId="77777777" w:rsidR="00006BB6" w:rsidRDefault="00006BB6">
      <w:r>
        <w:t>Zlatodůl Roudný patří geologicky k ložiskům Blanické brázdy a jeho zatím nejslavnější historie začala před 95 lety. V roce 1893 na popud profesora příbramské báňské akademie Františka Pošepného zahájil pod vrchem Roudný na Moricově štole průzkumné práce majitel jantarových závodů v Berlíně Becker. Kromě štoly byly prováděny i hloubící práce na jamách Václav a Jindřiška. V roce 1903 Becker prodal zlatodůl anglické společnosti a ta jej vlastnila do roku 1929. Rok před uzavřením dolu s úpravnou jej od Angličanů zakoupil Francouz A. Blachon. Úmyslně uvádím majitele roudenského zlatodolu, neboť ani jeden z nich na dole ve středních Čechách nebyl Čech.</w:t>
      </w:r>
    </w:p>
    <w:p w14:paraId="31DA14EC" w14:textId="599D37DE" w:rsidR="00006BB6" w:rsidRDefault="00006BB6">
      <w:r>
        <w:t xml:space="preserve">Těžba zlatých rudnin i jejich zpracování v úpravně a louhovně byly zahájeny na Roudném v roce 1904. Do roku 1930 z hlubin roudenského zlatodolu bylo vytěženo 660638 tun rudniny a z ní bylo získáno 5770,18 kg ryzího zlata. Průměrná kovnatost těžených rudnin byla 8,68 g na tunu. Největší produkce byla v roce 1913. Tehdy se vytěžilo 325,60 kg ryzího zlata, tedy více než jeden kilogram zlata denně </w:t>
      </w:r>
      <w:r w:rsidR="00F51808">
        <w:t>(</w:t>
      </w:r>
      <w:r>
        <w:t>bez nedělí kdy se nepracovalo</w:t>
      </w:r>
      <w:r w:rsidR="00F51808">
        <w:t>)</w:t>
      </w:r>
      <w:r>
        <w:t>.</w:t>
      </w:r>
      <w:r w:rsidR="009B3A93">
        <w:t xml:space="preserve"> </w:t>
      </w:r>
      <w:r>
        <w:t>Těžba rudniny prováděná jamou Václav nebyla rovnoměrná. Za první světové války se dobývaly jen nejbohatší partie ložiska a v létech 1922 a 1923 byly těžební práce i provoz úpravny zastaveny pro značný pokles ceny zlata. Dobývaná rudnina byla denně hodnocena na kovnatost. Za třicet let bylo v roudenské laboratoři provedeno 120000 analýz na zlato a stříbro. Před šedesáti lety byly z roudenského zlata raženy jubilejní hornické medaile a v roce 1929 Svatováclavské také jubilejní medaile. Obě tyto medaile jsou numismatiky ceněny. V roce 1930 byly práce na zlatodole Roudný ukončeny, aniž by bylo ložisko zcela vytěženo a průzkumně dořešeno.</w:t>
      </w:r>
    </w:p>
    <w:p w14:paraId="16616240" w14:textId="77777777" w:rsidR="00006BB6" w:rsidRDefault="00006BB6">
      <w:r>
        <w:t xml:space="preserve">V roce 1941 na opuštěném dole Roudný zahájila báňské práce Protektorátní správa kutacích prací v Libouni-Bořkovicích. Byly raženy štoly a hloubena šachtice, ale již v roce 1943 nebyly báňské práce prováděny a do roku 1945 to byla jen údržba báňských </w:t>
      </w:r>
      <w:r>
        <w:lastRenderedPageBreak/>
        <w:t>děl a odvodňování dolů. Po druhé světové válce, od roku 1946 do roku 1952, se pokračovalo v udržovacích pracích a prováděli se i práce průzkumné. Slepá jáma Aleška byla propojena na povrch. V roce 1952 byly průzkumné práce na zlatodole Roudný značně redukovány, neboť v té době byla pozornost věnována jiným českým ložiskům. Udržovací práce na Roudném pokračovaly až do roku 1956. Od té doby je roudenský důl uzavřen, ale historie těžby zlata na Roudném i v jeho širším okolí není určitě ještě dopsána.</w:t>
      </w:r>
    </w:p>
    <w:p w14:paraId="3102F3CA" w14:textId="77777777" w:rsidR="00006BB6" w:rsidRDefault="00006BB6">
      <w:r>
        <w:t>Pod úpravnou na Roudném je na ploše 24 ha odkaliště s 400 000 tunami kalových podílů, které mají podle výpočtů ještě 728,26 kg zlata. Chybí dosud vhodná technologie na úpravu těchto kalů.</w:t>
      </w:r>
    </w:p>
    <w:p w14:paraId="594F4B3F" w14:textId="77777777" w:rsidR="00006BB6" w:rsidRDefault="00006BB6">
      <w:bookmarkStart w:id="32" w:name="_Toc514636713"/>
      <w:r>
        <w:t>Měrné jednotky užívané v minulosti</w:t>
      </w:r>
      <w:bookmarkEnd w:id="32"/>
    </w:p>
    <w:p w14:paraId="520698EF" w14:textId="77777777" w:rsidR="00006BB6" w:rsidRDefault="00006BB6">
      <w:r>
        <w:t>Hřivna zlata, v Čechách označované jako pražská měla hmotnost 253,3 g a dále se dělila na 16 českých lotů. Jeden lot tedy měl hmotnost 15,84 g. Nejmenší hmotnostní jednotkou byl kventlík, 3,96 g.</w:t>
      </w:r>
    </w:p>
    <w:p w14:paraId="6225FBFD" w14:textId="77777777" w:rsidR="00006BB6" w:rsidRDefault="00006BB6">
      <w:r>
        <w:t>Nádobě, kterou se dopravovala rudnina na povrch se říkalo hýle a byla sestavena z klád a silných prken. Každého půl roku byla hýle cejchována a pojmula až 16 českých centů, tj. 985,7 kg.</w:t>
      </w:r>
    </w:p>
    <w:sectPr w:rsidR="00006BB6">
      <w:pgSz w:w="11907" w:h="16840" w:code="9"/>
      <w:pgMar w:top="1418" w:right="1418" w:bottom="1418" w:left="1418" w:header="708" w:footer="708" w:gutter="567"/>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1447C" w14:textId="77777777" w:rsidR="00F00844" w:rsidRDefault="00F00844">
      <w:r>
        <w:separator/>
      </w:r>
    </w:p>
  </w:endnote>
  <w:endnote w:type="continuationSeparator" w:id="0">
    <w:p w14:paraId="3750364A" w14:textId="77777777" w:rsidR="00F00844" w:rsidRDefault="00F00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2EE07" w14:textId="77777777" w:rsidR="00F00844" w:rsidRDefault="00F00844">
      <w:r>
        <w:separator/>
      </w:r>
    </w:p>
  </w:footnote>
  <w:footnote w:type="continuationSeparator" w:id="0">
    <w:p w14:paraId="624D3C12" w14:textId="77777777" w:rsidR="00F00844" w:rsidRDefault="00F008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82FAC"/>
    <w:multiLevelType w:val="singleLevel"/>
    <w:tmpl w:val="E266DEE6"/>
    <w:lvl w:ilvl="0">
      <w:start w:val="1"/>
      <w:numFmt w:val="decimal"/>
      <w:lvlText w:val="%1."/>
      <w:lvlJc w:val="left"/>
      <w:pPr>
        <w:tabs>
          <w:tab w:val="num" w:pos="644"/>
        </w:tabs>
        <w:ind w:left="624" w:hanging="340"/>
      </w:pPr>
    </w:lvl>
  </w:abstractNum>
  <w:num w:numId="1" w16cid:durableId="1432705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41"/>
    <w:rsid w:val="00006BB6"/>
    <w:rsid w:val="00034DAF"/>
    <w:rsid w:val="000743AB"/>
    <w:rsid w:val="000F1698"/>
    <w:rsid w:val="001357CE"/>
    <w:rsid w:val="00144AD9"/>
    <w:rsid w:val="002D7201"/>
    <w:rsid w:val="00305B5C"/>
    <w:rsid w:val="00323587"/>
    <w:rsid w:val="003242A2"/>
    <w:rsid w:val="00441755"/>
    <w:rsid w:val="00477E34"/>
    <w:rsid w:val="004C36F4"/>
    <w:rsid w:val="0051443F"/>
    <w:rsid w:val="00583312"/>
    <w:rsid w:val="005A42D2"/>
    <w:rsid w:val="00630434"/>
    <w:rsid w:val="007B7361"/>
    <w:rsid w:val="008076D6"/>
    <w:rsid w:val="008238C4"/>
    <w:rsid w:val="008609E3"/>
    <w:rsid w:val="008D5527"/>
    <w:rsid w:val="008F0166"/>
    <w:rsid w:val="00923823"/>
    <w:rsid w:val="00977E84"/>
    <w:rsid w:val="009B3A93"/>
    <w:rsid w:val="00A76977"/>
    <w:rsid w:val="00B97F01"/>
    <w:rsid w:val="00CC77B9"/>
    <w:rsid w:val="00F00844"/>
    <w:rsid w:val="00F106A5"/>
    <w:rsid w:val="00F51808"/>
    <w:rsid w:val="00F86141"/>
    <w:rsid w:val="00FC663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A2B2A"/>
  <w15:chartTrackingRefBased/>
  <w15:docId w15:val="{D0951C1D-CECF-4E91-9378-C576DE69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rPr>
  </w:style>
  <w:style w:type="paragraph" w:styleId="Nadpis1">
    <w:name w:val="heading 1"/>
    <w:basedOn w:val="Normln"/>
    <w:next w:val="Normln"/>
    <w:qFormat/>
    <w:pPr>
      <w:keepNext/>
      <w:spacing w:after="120"/>
      <w:outlineLvl w:val="0"/>
    </w:pPr>
    <w:rPr>
      <w:b/>
      <w:kern w:val="28"/>
      <w:sz w:val="28"/>
    </w:rPr>
  </w:style>
  <w:style w:type="paragraph" w:styleId="Nadpis2">
    <w:name w:val="heading 2"/>
    <w:basedOn w:val="Normln"/>
    <w:next w:val="Normln"/>
    <w:qFormat/>
    <w:pPr>
      <w:keepNext/>
      <w:spacing w:before="240" w:after="60"/>
      <w:outlineLvl w:val="1"/>
    </w:pPr>
    <w:rPr>
      <w:rFonts w:ascii="Arial" w:hAnsi="Arial"/>
      <w:b/>
      <w: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kap">
    <w:name w:val="Nadpis kap"/>
    <w:basedOn w:val="Normln"/>
    <w:rPr>
      <w:b/>
      <w:sz w:val="28"/>
    </w:rPr>
  </w:style>
  <w:style w:type="paragraph" w:customStyle="1" w:styleId="Textkap">
    <w:name w:val="Text kap"/>
    <w:basedOn w:val="Nadpiskap"/>
    <w:rPr>
      <w:b w:val="0"/>
      <w:sz w:val="18"/>
    </w:rPr>
  </w:style>
  <w:style w:type="paragraph" w:styleId="Rozloendokumentu">
    <w:name w:val="Document Map"/>
    <w:basedOn w:val="Normln"/>
    <w:semiHidden/>
    <w:pPr>
      <w:shd w:val="clear" w:color="auto" w:fill="000080"/>
    </w:pPr>
    <w:rPr>
      <w:rFonts w:ascii="Tahoma" w:hAnsi="Tahoma"/>
    </w:rPr>
  </w:style>
  <w:style w:type="paragraph" w:styleId="Zkladntextodsazen">
    <w:name w:val="Body Text Indent"/>
    <w:basedOn w:val="Normln"/>
    <w:pPr>
      <w:ind w:firstLine="284"/>
    </w:pPr>
    <w:rPr>
      <w:sz w:val="18"/>
    </w:rPr>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Obsah1">
    <w:name w:val="toc 1"/>
    <w:basedOn w:val="Normln"/>
    <w:next w:val="Normln"/>
    <w:autoRedefine/>
    <w:semiHidden/>
  </w:style>
  <w:style w:type="paragraph" w:styleId="Obsah2">
    <w:name w:val="toc 2"/>
    <w:basedOn w:val="Normln"/>
    <w:next w:val="Normln"/>
    <w:autoRedefine/>
    <w:semiHidden/>
    <w:pPr>
      <w:ind w:left="240"/>
    </w:pPr>
  </w:style>
  <w:style w:type="paragraph" w:styleId="Obsah3">
    <w:name w:val="toc 3"/>
    <w:basedOn w:val="Normln"/>
    <w:next w:val="Normln"/>
    <w:autoRedefine/>
    <w:semiHidden/>
    <w:pPr>
      <w:ind w:left="480"/>
    </w:pPr>
  </w:style>
  <w:style w:type="paragraph" w:styleId="Obsah4">
    <w:name w:val="toc 4"/>
    <w:basedOn w:val="Normln"/>
    <w:next w:val="Normln"/>
    <w:autoRedefine/>
    <w:semiHidden/>
    <w:pPr>
      <w:ind w:left="720"/>
    </w:pPr>
  </w:style>
  <w:style w:type="paragraph" w:styleId="Obsah5">
    <w:name w:val="toc 5"/>
    <w:basedOn w:val="Normln"/>
    <w:next w:val="Normln"/>
    <w:autoRedefine/>
    <w:semiHidden/>
    <w:pPr>
      <w:ind w:left="960"/>
    </w:pPr>
  </w:style>
  <w:style w:type="paragraph" w:styleId="Obsah6">
    <w:name w:val="toc 6"/>
    <w:basedOn w:val="Normln"/>
    <w:next w:val="Normln"/>
    <w:autoRedefine/>
    <w:semiHidden/>
    <w:pPr>
      <w:ind w:left="1200"/>
    </w:pPr>
  </w:style>
  <w:style w:type="paragraph" w:styleId="Obsah7">
    <w:name w:val="toc 7"/>
    <w:basedOn w:val="Normln"/>
    <w:next w:val="Normln"/>
    <w:autoRedefine/>
    <w:semiHidden/>
    <w:pPr>
      <w:ind w:left="1440"/>
    </w:pPr>
  </w:style>
  <w:style w:type="paragraph" w:styleId="Obsah8">
    <w:name w:val="toc 8"/>
    <w:basedOn w:val="Normln"/>
    <w:next w:val="Normln"/>
    <w:autoRedefine/>
    <w:semiHidden/>
    <w:pPr>
      <w:ind w:left="1680"/>
    </w:pPr>
  </w:style>
  <w:style w:type="paragraph" w:styleId="Obsah9">
    <w:name w:val="toc 9"/>
    <w:basedOn w:val="Normln"/>
    <w:next w:val="Normln"/>
    <w:autoRedefine/>
    <w:semiHidden/>
    <w:pPr>
      <w:ind w:left="1920"/>
    </w:pPr>
  </w:style>
  <w:style w:type="character" w:styleId="Hypertextovodkaz">
    <w:name w:val="Hyperlink"/>
    <w:basedOn w:val="Standardnpsmoodstav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D%20-%20IKT%20p&#345;&#237;klady\MS%20Word%20-%20p&#345;&#237;klady\P&#345;&#237;klady%20Word%202\Historie%20pribramska.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Historie pribramska.dot</Template>
  <TotalTime>118</TotalTime>
  <Pages>47</Pages>
  <Words>25186</Words>
  <Characters>148604</Characters>
  <Application>Microsoft Office Word</Application>
  <DocSecurity>0</DocSecurity>
  <Lines>1238</Lines>
  <Paragraphs>346</Paragraphs>
  <ScaleCrop>false</ScaleCrop>
  <HeadingPairs>
    <vt:vector size="2" baseType="variant">
      <vt:variant>
        <vt:lpstr>Název</vt:lpstr>
      </vt:variant>
      <vt:variant>
        <vt:i4>1</vt:i4>
      </vt:variant>
    </vt:vector>
  </HeadingPairs>
  <TitlesOfParts>
    <vt:vector size="1" baseType="lpstr">
      <vt:lpstr>Z minulosti Březových hor</vt:lpstr>
    </vt:vector>
  </TitlesOfParts>
  <Company> </Company>
  <LinksUpToDate>false</LinksUpToDate>
  <CharactersWithSpaces>173444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minulosti Březových hor</dc:title>
  <dc:subject/>
  <dc:creator>KAREL SIXL</dc:creator>
  <cp:keywords/>
  <cp:lastModifiedBy>Karel Sixl</cp:lastModifiedBy>
  <cp:revision>9</cp:revision>
  <cp:lastPrinted>1999-04-07T15:28:00Z</cp:lastPrinted>
  <dcterms:created xsi:type="dcterms:W3CDTF">2026-02-28T11:03:00Z</dcterms:created>
  <dcterms:modified xsi:type="dcterms:W3CDTF">2026-02-28T15:10:00Z</dcterms:modified>
</cp:coreProperties>
</file>